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432" w:type="dxa"/>
        <w:tblInd w:w="106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Look w:val="0000" w:firstRow="0" w:lastRow="0" w:firstColumn="0" w:lastColumn="0" w:noHBand="0" w:noVBand="0"/>
      </w:tblPr>
      <w:tblGrid>
        <w:gridCol w:w="812"/>
        <w:gridCol w:w="1234"/>
        <w:gridCol w:w="926"/>
        <w:gridCol w:w="1598"/>
        <w:gridCol w:w="806"/>
        <w:gridCol w:w="630"/>
        <w:gridCol w:w="630"/>
        <w:gridCol w:w="716"/>
        <w:gridCol w:w="2190"/>
        <w:gridCol w:w="1890"/>
      </w:tblGrid>
      <w:tr w:rsidR="00043AEB" w:rsidTr="6019418E" w14:paraId="1EE8260D" w14:textId="77777777">
        <w:trPr>
          <w:cantSplit/>
          <w:trHeight w:val="195" w:hRule="exact"/>
        </w:trPr>
        <w:tc>
          <w:tcPr>
            <w:tcW w:w="11432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  <w:vAlign w:val="center"/>
          </w:tcPr>
          <w:p w:rsidR="00043AEB" w:rsidP="00702558" w:rsidRDefault="00442419" w14:paraId="485924DE" w14:textId="5CD913F3">
            <w:pPr>
              <w:rPr>
                <w:rFonts w:ascii="Courier New" w:hAnsi="Courier New"/>
              </w:rPr>
            </w:pPr>
            <w:r>
              <w:t>55</w:t>
            </w:r>
            <w:r w:rsidRPr="00AC17C3" w:rsidR="00043AEB">
              <w:t>3D MARINE LOGISTICS GROUP ROUTE SHEET</w:t>
            </w:r>
          </w:p>
        </w:tc>
      </w:tr>
      <w:tr w:rsidR="008A0483" w:rsidTr="6019418E" w14:paraId="2DB2DE62" w14:textId="77777777">
        <w:trPr>
          <w:cantSplit/>
          <w:trHeight w:val="288" w:hRule="exact"/>
        </w:trPr>
        <w:tc>
          <w:tcPr>
            <w:tcW w:w="6006" w:type="dxa"/>
            <w:gridSpan w:val="6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tcMar/>
            <w:vAlign w:val="center"/>
          </w:tcPr>
          <w:p w:rsidRPr="00043AEB" w:rsidR="008A0483" w:rsidP="005E51B7" w:rsidRDefault="008A0483" w14:paraId="4B088C8D" w14:textId="77777777">
            <w:pPr>
              <w:jc w:val="center"/>
              <w:rPr>
                <w:sz w:val="20"/>
              </w:rPr>
            </w:pPr>
            <w:r>
              <w:rPr>
                <w:sz w:val="20"/>
              </w:rPr>
              <w:t>Action Codes</w:t>
            </w:r>
          </w:p>
        </w:tc>
        <w:tc>
          <w:tcPr>
            <w:tcW w:w="5426" w:type="dxa"/>
            <w:gridSpan w:val="4"/>
            <w:vMerge w:val="restart"/>
            <w:tcBorders>
              <w:left w:val="nil"/>
              <w:right w:val="single" w:color="auto" w:sz="6" w:space="0"/>
            </w:tcBorders>
            <w:tcMar/>
          </w:tcPr>
          <w:p w:rsidRPr="00871724" w:rsidR="00D07955" w:rsidP="756132BB" w:rsidRDefault="008A0483" w14:paraId="2204D02C" w14:textId="1D3927B5">
            <w:pPr>
              <w:pStyle w:val="DefaultText"/>
              <w:ind w:left="1" w:right="450"/>
              <w:rPr>
                <w:sz w:val="20"/>
                <w:szCs w:val="20"/>
              </w:rPr>
            </w:pPr>
            <w:r w:rsidRPr="6019418E" w:rsidR="008A0483">
              <w:rPr>
                <w:sz w:val="20"/>
                <w:szCs w:val="20"/>
              </w:rPr>
              <w:t>Subj</w:t>
            </w:r>
            <w:r w:rsidRPr="6019418E" w:rsidR="004D71C3">
              <w:rPr>
                <w:sz w:val="20"/>
                <w:szCs w:val="20"/>
              </w:rPr>
              <w:t>:</w:t>
            </w:r>
            <w:r w:rsidRPr="6019418E" w:rsidR="00FD4335">
              <w:rPr>
                <w:sz w:val="20"/>
                <w:szCs w:val="20"/>
              </w:rPr>
              <w:t xml:space="preserve"> </w:t>
            </w:r>
            <w:r w:rsidRPr="6019418E" w:rsidR="00D66577">
              <w:rPr>
                <w:sz w:val="20"/>
                <w:szCs w:val="20"/>
              </w:rPr>
              <w:t xml:space="preserve"> </w:t>
            </w:r>
            <w:r w:rsidRPr="6019418E" w:rsidR="0BD90D84">
              <w:rPr>
                <w:sz w:val="20"/>
                <w:szCs w:val="20"/>
              </w:rPr>
              <w:t>3D MARINE LOGISTICS GROUP ORDER 1700.3B SAILORS OF THE YEAR PROGRAM</w:t>
            </w:r>
          </w:p>
        </w:tc>
      </w:tr>
      <w:tr w:rsidR="008A0483" w:rsidTr="6019418E" w14:paraId="21E6C36D" w14:textId="77777777">
        <w:trPr>
          <w:cantSplit/>
          <w:trHeight w:val="288" w:hRule="exact"/>
        </w:trPr>
        <w:tc>
          <w:tcPr>
            <w:tcW w:w="2972" w:type="dxa"/>
            <w:gridSpan w:val="3"/>
            <w:tcBorders>
              <w:top w:val="single" w:color="auto" w:sz="6" w:space="0"/>
              <w:right w:val="single" w:color="auto" w:sz="6" w:space="0"/>
            </w:tcBorders>
            <w:tcMar/>
            <w:vAlign w:val="center"/>
          </w:tcPr>
          <w:p w:rsidRPr="00043AEB" w:rsidR="008A0483" w:rsidP="002B025C" w:rsidRDefault="008A0483" w14:paraId="420A2A7F" w14:textId="77777777">
            <w:pPr>
              <w:rPr>
                <w:sz w:val="20"/>
              </w:rPr>
            </w:pPr>
            <w:r>
              <w:rPr>
                <w:sz w:val="20"/>
              </w:rPr>
              <w:t xml:space="preserve">               C: Comment</w:t>
            </w:r>
          </w:p>
        </w:tc>
        <w:tc>
          <w:tcPr>
            <w:tcW w:w="3034" w:type="dxa"/>
            <w:gridSpan w:val="3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tcMar/>
            <w:vAlign w:val="center"/>
          </w:tcPr>
          <w:p w:rsidRPr="00043AEB" w:rsidR="008A0483" w:rsidP="002B025C" w:rsidRDefault="008A0483" w14:paraId="1B0D1C43" w14:textId="77777777">
            <w:pPr>
              <w:rPr>
                <w:sz w:val="20"/>
              </w:rPr>
            </w:pPr>
            <w:r>
              <w:rPr>
                <w:sz w:val="20"/>
              </w:rPr>
              <w:t xml:space="preserve">               R: Review</w:t>
            </w:r>
          </w:p>
        </w:tc>
        <w:tc>
          <w:tcPr>
            <w:tcW w:w="5426" w:type="dxa"/>
            <w:gridSpan w:val="4"/>
            <w:vMerge/>
            <w:tcBorders/>
            <w:tcMar/>
            <w:vAlign w:val="center"/>
          </w:tcPr>
          <w:p w:rsidR="008A0483" w:rsidP="00ED2996" w:rsidRDefault="008A0483" w14:paraId="6101ECD0" w14:textId="77777777"/>
        </w:tc>
      </w:tr>
      <w:tr w:rsidR="008A0483" w:rsidTr="6019418E" w14:paraId="60DF5BC0" w14:textId="77777777">
        <w:trPr>
          <w:cantSplit/>
          <w:trHeight w:val="288" w:hRule="exact"/>
        </w:trPr>
        <w:tc>
          <w:tcPr>
            <w:tcW w:w="2972" w:type="dxa"/>
            <w:gridSpan w:val="3"/>
            <w:tcBorders>
              <w:top w:val="single" w:color="auto" w:sz="6" w:space="0"/>
              <w:right w:val="single" w:color="auto" w:sz="6" w:space="0"/>
            </w:tcBorders>
            <w:tcMar/>
            <w:vAlign w:val="center"/>
          </w:tcPr>
          <w:p w:rsidRPr="00043AEB" w:rsidR="008A0483" w:rsidP="002B025C" w:rsidRDefault="008A0483" w14:paraId="2CE3FA99" w14:textId="77777777">
            <w:pPr>
              <w:rPr>
                <w:sz w:val="20"/>
              </w:rPr>
            </w:pPr>
            <w:r>
              <w:rPr>
                <w:sz w:val="20"/>
              </w:rPr>
              <w:t xml:space="preserve">               D: Decision</w:t>
            </w:r>
          </w:p>
        </w:tc>
        <w:tc>
          <w:tcPr>
            <w:tcW w:w="3034" w:type="dxa"/>
            <w:gridSpan w:val="3"/>
            <w:tcBorders>
              <w:top w:val="single" w:color="auto" w:sz="6" w:space="0"/>
              <w:left w:val="single" w:color="auto" w:sz="6" w:space="0"/>
            </w:tcBorders>
            <w:tcMar/>
            <w:vAlign w:val="center"/>
          </w:tcPr>
          <w:p w:rsidRPr="00043AEB" w:rsidR="008A0483" w:rsidP="002B025C" w:rsidRDefault="008A0483" w14:paraId="41119CCB" w14:textId="77777777">
            <w:pPr>
              <w:rPr>
                <w:sz w:val="20"/>
              </w:rPr>
            </w:pPr>
            <w:r>
              <w:rPr>
                <w:sz w:val="20"/>
              </w:rPr>
              <w:t xml:space="preserve">               S: Signature</w:t>
            </w:r>
          </w:p>
        </w:tc>
        <w:tc>
          <w:tcPr>
            <w:tcW w:w="5426" w:type="dxa"/>
            <w:gridSpan w:val="4"/>
            <w:vMerge/>
            <w:tcBorders/>
            <w:tcMar/>
            <w:vAlign w:val="center"/>
          </w:tcPr>
          <w:p w:rsidR="008A0483" w:rsidP="00ED2996" w:rsidRDefault="008A0483" w14:paraId="5BB8F016" w14:textId="77777777"/>
        </w:tc>
      </w:tr>
      <w:tr w:rsidR="008A0483" w:rsidTr="6019418E" w14:paraId="3AF48ABF" w14:textId="77777777">
        <w:trPr>
          <w:cantSplit/>
          <w:trHeight w:val="288" w:hRule="exact"/>
        </w:trPr>
        <w:tc>
          <w:tcPr>
            <w:tcW w:w="2972" w:type="dxa"/>
            <w:gridSpan w:val="3"/>
            <w:tcBorders>
              <w:top w:val="single" w:color="auto" w:sz="6" w:space="0"/>
              <w:right w:val="single" w:color="auto" w:sz="6" w:space="0"/>
            </w:tcBorders>
            <w:tcMar/>
            <w:vAlign w:val="center"/>
          </w:tcPr>
          <w:p w:rsidR="008A0483" w:rsidP="002B025C" w:rsidRDefault="008A0483" w14:paraId="73CFB3D5" w14:textId="77777777">
            <w:pPr>
              <w:rPr>
                <w:sz w:val="20"/>
              </w:rPr>
            </w:pPr>
            <w:r>
              <w:rPr>
                <w:sz w:val="20"/>
              </w:rPr>
              <w:t xml:space="preserve">               G: Return to G1</w:t>
            </w:r>
          </w:p>
        </w:tc>
        <w:tc>
          <w:tcPr>
            <w:tcW w:w="3034" w:type="dxa"/>
            <w:gridSpan w:val="3"/>
            <w:tcBorders>
              <w:top w:val="single" w:color="auto" w:sz="6" w:space="0"/>
              <w:left w:val="single" w:color="auto" w:sz="6" w:space="0"/>
            </w:tcBorders>
            <w:tcMar/>
            <w:vAlign w:val="center"/>
          </w:tcPr>
          <w:p w:rsidR="008A0483" w:rsidP="002B025C" w:rsidRDefault="008A0483" w14:paraId="0232DF7B" w14:textId="77777777">
            <w:pPr>
              <w:rPr>
                <w:sz w:val="20"/>
              </w:rPr>
            </w:pPr>
            <w:r>
              <w:rPr>
                <w:sz w:val="20"/>
              </w:rPr>
              <w:t xml:space="preserve">               X: Originator</w:t>
            </w:r>
          </w:p>
        </w:tc>
        <w:tc>
          <w:tcPr>
            <w:tcW w:w="5426" w:type="dxa"/>
            <w:gridSpan w:val="4"/>
            <w:vMerge/>
            <w:tcBorders/>
            <w:tcMar/>
            <w:vAlign w:val="center"/>
          </w:tcPr>
          <w:p w:rsidR="008A0483" w:rsidP="00ED2996" w:rsidRDefault="008A0483" w14:paraId="74B410C7" w14:textId="77777777"/>
        </w:tc>
      </w:tr>
      <w:tr w:rsidRPr="00F90675" w:rsidR="00084F8D" w:rsidTr="6019418E" w14:paraId="425A5BB7" w14:textId="77777777">
        <w:trPr>
          <w:cantSplit/>
          <w:trHeight w:val="174"/>
        </w:trPr>
        <w:tc>
          <w:tcPr>
            <w:tcW w:w="812" w:type="dxa"/>
            <w:vMerge w:val="restart"/>
            <w:tcBorders>
              <w:top w:val="single" w:color="auto" w:sz="6" w:space="0"/>
            </w:tcBorders>
            <w:tcMar/>
            <w:vAlign w:val="center"/>
          </w:tcPr>
          <w:p w:rsidRPr="00084F8D" w:rsidR="00084F8D" w:rsidP="00F87067" w:rsidRDefault="00084F8D" w14:paraId="527B93E2" w14:textId="625FCF0E">
            <w:pPr>
              <w:tabs>
                <w:tab w:val="clear" w:pos="254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Routing</w:t>
            </w:r>
          </w:p>
        </w:tc>
        <w:tc>
          <w:tcPr>
            <w:tcW w:w="1234" w:type="dxa"/>
            <w:vMerge w:val="restart"/>
            <w:tcBorders>
              <w:top w:val="single" w:color="auto" w:sz="6" w:space="0"/>
            </w:tcBorders>
            <w:tcMar/>
            <w:vAlign w:val="center"/>
          </w:tcPr>
          <w:p w:rsidRPr="00084F8D" w:rsidR="00084F8D" w:rsidP="005E51B7" w:rsidRDefault="00084F8D" w14:paraId="69E51E6A" w14:textId="77777777">
            <w:pPr>
              <w:tabs>
                <w:tab w:val="clear" w:pos="254"/>
              </w:tabs>
              <w:jc w:val="center"/>
              <w:rPr>
                <w:sz w:val="16"/>
                <w:szCs w:val="16"/>
              </w:rPr>
            </w:pPr>
            <w:r w:rsidRPr="00084F8D">
              <w:rPr>
                <w:sz w:val="16"/>
                <w:szCs w:val="16"/>
              </w:rPr>
              <w:t>Action Code</w:t>
            </w:r>
          </w:p>
        </w:tc>
        <w:tc>
          <w:tcPr>
            <w:tcW w:w="2524" w:type="dxa"/>
            <w:gridSpan w:val="2"/>
            <w:vMerge w:val="restart"/>
            <w:tcBorders>
              <w:top w:val="single" w:color="auto" w:sz="6" w:space="0"/>
            </w:tcBorders>
            <w:tcMar/>
            <w:vAlign w:val="center"/>
          </w:tcPr>
          <w:p w:rsidRPr="00084F8D" w:rsidR="00084F8D" w:rsidP="005E51B7" w:rsidRDefault="00084F8D" w14:paraId="15CCB621" w14:textId="77777777">
            <w:pPr>
              <w:jc w:val="center"/>
              <w:rPr>
                <w:sz w:val="16"/>
                <w:szCs w:val="16"/>
              </w:rPr>
            </w:pPr>
            <w:r w:rsidRPr="00084F8D">
              <w:rPr>
                <w:sz w:val="16"/>
                <w:szCs w:val="16"/>
              </w:rPr>
              <w:t>ADDRESSEES</w:t>
            </w:r>
          </w:p>
        </w:tc>
        <w:tc>
          <w:tcPr>
            <w:tcW w:w="1436" w:type="dxa"/>
            <w:gridSpan w:val="2"/>
            <w:tcBorders>
              <w:top w:val="single" w:color="auto" w:sz="6" w:space="0"/>
            </w:tcBorders>
            <w:tcMar/>
            <w:vAlign w:val="center"/>
          </w:tcPr>
          <w:p w:rsidRPr="00084F8D" w:rsidR="00084F8D" w:rsidP="005E51B7" w:rsidRDefault="00084F8D" w14:paraId="6973DFDC" w14:textId="77777777">
            <w:pPr>
              <w:jc w:val="center"/>
              <w:rPr>
                <w:sz w:val="16"/>
                <w:szCs w:val="16"/>
              </w:rPr>
            </w:pPr>
            <w:r w:rsidRPr="00084F8D">
              <w:rPr>
                <w:sz w:val="16"/>
                <w:szCs w:val="16"/>
              </w:rPr>
              <w:t>DATE</w:t>
            </w:r>
          </w:p>
        </w:tc>
        <w:tc>
          <w:tcPr>
            <w:tcW w:w="1346" w:type="dxa"/>
            <w:gridSpan w:val="2"/>
            <w:tcMar/>
            <w:vAlign w:val="center"/>
          </w:tcPr>
          <w:p w:rsidRPr="00084F8D" w:rsidR="00084F8D" w:rsidP="005E51B7" w:rsidRDefault="00084F8D" w14:paraId="1D5FECE4" w14:textId="77777777">
            <w:pPr>
              <w:jc w:val="center"/>
              <w:rPr>
                <w:sz w:val="16"/>
                <w:szCs w:val="16"/>
              </w:rPr>
            </w:pPr>
            <w:r w:rsidRPr="00084F8D">
              <w:rPr>
                <w:sz w:val="16"/>
                <w:szCs w:val="16"/>
              </w:rPr>
              <w:t>INITIALS</w:t>
            </w:r>
          </w:p>
        </w:tc>
        <w:tc>
          <w:tcPr>
            <w:tcW w:w="2190" w:type="dxa"/>
            <w:tcMar/>
            <w:vAlign w:val="center"/>
          </w:tcPr>
          <w:p w:rsidRPr="00084F8D" w:rsidR="00084F8D" w:rsidP="005E51B7" w:rsidRDefault="00084F8D" w14:paraId="040FA4DF" w14:textId="77777777">
            <w:pPr>
              <w:jc w:val="center"/>
              <w:rPr>
                <w:sz w:val="16"/>
                <w:szCs w:val="16"/>
              </w:rPr>
            </w:pPr>
            <w:r w:rsidRPr="00084F8D">
              <w:rPr>
                <w:sz w:val="16"/>
                <w:szCs w:val="16"/>
              </w:rPr>
              <w:t>NATURE OF</w:t>
            </w:r>
          </w:p>
          <w:p w:rsidRPr="00084F8D" w:rsidR="00084F8D" w:rsidP="005E51B7" w:rsidRDefault="00084F8D" w14:paraId="6734C1C5" w14:textId="77777777">
            <w:pPr>
              <w:jc w:val="center"/>
              <w:rPr>
                <w:sz w:val="16"/>
                <w:szCs w:val="16"/>
              </w:rPr>
            </w:pPr>
            <w:r w:rsidRPr="00084F8D">
              <w:rPr>
                <w:sz w:val="16"/>
                <w:szCs w:val="16"/>
              </w:rPr>
              <w:t>ACTION REQUIRED</w:t>
            </w:r>
          </w:p>
        </w:tc>
        <w:tc>
          <w:tcPr>
            <w:tcW w:w="1890" w:type="dxa"/>
            <w:tcBorders>
              <w:right w:val="single" w:color="auto" w:sz="6" w:space="0"/>
            </w:tcBorders>
            <w:tcMar/>
            <w:vAlign w:val="center"/>
          </w:tcPr>
          <w:p w:rsidRPr="00F90675" w:rsidR="00084F8D" w:rsidP="005E51B7" w:rsidRDefault="00084F8D" w14:paraId="6DFA9CB2" w14:textId="77777777">
            <w:pPr>
              <w:jc w:val="center"/>
              <w:rPr>
                <w:highlight w:val="yellow"/>
              </w:rPr>
            </w:pPr>
            <w:r w:rsidRPr="00B768AF">
              <w:rPr>
                <w:sz w:val="16"/>
                <w:szCs w:val="16"/>
              </w:rPr>
              <w:t>RECEIVED DATE</w:t>
            </w:r>
          </w:p>
        </w:tc>
      </w:tr>
      <w:tr w:rsidR="00084F8D" w:rsidTr="6019418E" w14:paraId="1C6D8A67" w14:textId="77777777">
        <w:trPr>
          <w:cantSplit/>
          <w:trHeight w:val="264"/>
        </w:trPr>
        <w:tc>
          <w:tcPr>
            <w:tcW w:w="812" w:type="dxa"/>
            <w:vMerge/>
            <w:tcBorders/>
            <w:tcMar/>
            <w:vAlign w:val="center"/>
          </w:tcPr>
          <w:p w:rsidR="00084F8D" w:rsidP="005E51B7" w:rsidRDefault="00084F8D" w14:paraId="1F7D497C" w14:textId="77777777">
            <w:pPr>
              <w:jc w:val="center"/>
            </w:pPr>
          </w:p>
        </w:tc>
        <w:tc>
          <w:tcPr>
            <w:tcW w:w="1234" w:type="dxa"/>
            <w:vMerge/>
            <w:tcBorders/>
            <w:tcMar/>
            <w:vAlign w:val="center"/>
          </w:tcPr>
          <w:p w:rsidR="00084F8D" w:rsidP="005E51B7" w:rsidRDefault="00084F8D" w14:paraId="2478D0E5" w14:textId="77777777">
            <w:pPr>
              <w:jc w:val="center"/>
            </w:pPr>
          </w:p>
        </w:tc>
        <w:tc>
          <w:tcPr>
            <w:tcW w:w="2524" w:type="dxa"/>
            <w:gridSpan w:val="2"/>
            <w:vMerge/>
            <w:tcBorders/>
            <w:tcMar/>
            <w:vAlign w:val="center"/>
          </w:tcPr>
          <w:p w:rsidR="00084F8D" w:rsidP="005E51B7" w:rsidRDefault="00084F8D" w14:paraId="49F2B988" w14:textId="77777777">
            <w:pPr>
              <w:jc w:val="center"/>
            </w:pPr>
          </w:p>
        </w:tc>
        <w:tc>
          <w:tcPr>
            <w:tcW w:w="806" w:type="dxa"/>
            <w:tcBorders>
              <w:bottom w:val="single" w:color="auto" w:sz="4" w:space="0"/>
            </w:tcBorders>
            <w:tcMar/>
            <w:vAlign w:val="center"/>
          </w:tcPr>
          <w:p w:rsidRPr="00084F8D" w:rsidR="00084F8D" w:rsidP="005E51B7" w:rsidRDefault="00084F8D" w14:paraId="7FC47629" w14:textId="77777777">
            <w:pPr>
              <w:jc w:val="center"/>
              <w:rPr>
                <w:sz w:val="16"/>
                <w:szCs w:val="16"/>
              </w:rPr>
            </w:pPr>
            <w:r w:rsidRPr="00084F8D">
              <w:rPr>
                <w:sz w:val="16"/>
                <w:szCs w:val="16"/>
              </w:rPr>
              <w:t>I</w:t>
            </w:r>
            <w:r>
              <w:rPr>
                <w:sz w:val="16"/>
                <w:szCs w:val="16"/>
              </w:rPr>
              <w:t>n</w:t>
            </w:r>
          </w:p>
        </w:tc>
        <w:tc>
          <w:tcPr>
            <w:tcW w:w="630" w:type="dxa"/>
            <w:tcBorders>
              <w:bottom w:val="single" w:color="auto" w:sz="4" w:space="0"/>
            </w:tcBorders>
            <w:tcMar/>
            <w:vAlign w:val="center"/>
          </w:tcPr>
          <w:p w:rsidRPr="00084F8D" w:rsidR="00084F8D" w:rsidP="005E51B7" w:rsidRDefault="00084F8D" w14:paraId="2EF60858" w14:textId="777777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Out</w:t>
            </w:r>
          </w:p>
        </w:tc>
        <w:tc>
          <w:tcPr>
            <w:tcW w:w="630" w:type="dxa"/>
            <w:tcBorders>
              <w:bottom w:val="single" w:color="auto" w:sz="4" w:space="0"/>
            </w:tcBorders>
            <w:tcMar/>
            <w:vAlign w:val="center"/>
          </w:tcPr>
          <w:p w:rsidRPr="00084F8D" w:rsidR="00084F8D" w:rsidP="005E51B7" w:rsidRDefault="00084F8D" w14:paraId="2FAADEC7" w14:textId="77777777">
            <w:pPr>
              <w:jc w:val="center"/>
              <w:rPr>
                <w:sz w:val="16"/>
                <w:szCs w:val="16"/>
              </w:rPr>
            </w:pPr>
            <w:r w:rsidRPr="006D4CBF">
              <w:rPr>
                <w:sz w:val="14"/>
                <w:szCs w:val="16"/>
              </w:rPr>
              <w:t>Concur</w:t>
            </w:r>
          </w:p>
        </w:tc>
        <w:tc>
          <w:tcPr>
            <w:tcW w:w="716" w:type="dxa"/>
            <w:tcBorders>
              <w:bottom w:val="single" w:color="auto" w:sz="4" w:space="0"/>
            </w:tcBorders>
            <w:tcMar/>
            <w:vAlign w:val="center"/>
          </w:tcPr>
          <w:p w:rsidRPr="00084F8D" w:rsidR="00084F8D" w:rsidP="005E51B7" w:rsidRDefault="00084F8D" w14:paraId="493144B8" w14:textId="77777777">
            <w:pPr>
              <w:jc w:val="center"/>
              <w:rPr>
                <w:sz w:val="16"/>
                <w:szCs w:val="16"/>
              </w:rPr>
            </w:pPr>
            <w:r w:rsidRPr="00084F8D">
              <w:rPr>
                <w:sz w:val="16"/>
                <w:szCs w:val="16"/>
              </w:rPr>
              <w:t>Non</w:t>
            </w:r>
          </w:p>
          <w:p w:rsidR="00084F8D" w:rsidP="005E51B7" w:rsidRDefault="00084F8D" w14:paraId="02262B2D" w14:textId="77777777">
            <w:pPr>
              <w:jc w:val="center"/>
            </w:pPr>
            <w:r w:rsidRPr="00084F8D">
              <w:rPr>
                <w:sz w:val="16"/>
                <w:szCs w:val="16"/>
              </w:rPr>
              <w:t>Concur</w:t>
            </w:r>
          </w:p>
        </w:tc>
        <w:tc>
          <w:tcPr>
            <w:tcW w:w="2190" w:type="dxa"/>
            <w:tcMar/>
            <w:vAlign w:val="center"/>
          </w:tcPr>
          <w:p w:rsidRPr="00ED2996" w:rsidR="00084F8D" w:rsidP="00470B76" w:rsidRDefault="00EA70EF" w14:paraId="0D531925" w14:textId="2F5063F5">
            <w:pPr>
              <w:jc w:val="center"/>
              <w:rPr>
                <w:sz w:val="20"/>
              </w:rPr>
            </w:pPr>
            <w:r>
              <w:rPr>
                <w:sz w:val="20"/>
              </w:rPr>
              <w:t>ROUTINE</w:t>
            </w:r>
          </w:p>
        </w:tc>
        <w:tc>
          <w:tcPr>
            <w:tcW w:w="1890" w:type="dxa"/>
            <w:tcBorders>
              <w:right w:val="single" w:color="auto" w:sz="6" w:space="0"/>
            </w:tcBorders>
            <w:tcMar/>
            <w:vAlign w:val="center"/>
          </w:tcPr>
          <w:p w:rsidRPr="005E51B7" w:rsidR="00084F8D" w:rsidP="756132BB" w:rsidRDefault="00F57CE5" w14:paraId="47F851F9" w14:textId="629964BD">
            <w:pPr>
              <w:jc w:val="center"/>
              <w:rPr>
                <w:sz w:val="20"/>
                <w:szCs w:val="20"/>
              </w:rPr>
            </w:pPr>
            <w:r w:rsidRPr="6019418E" w:rsidR="00F57CE5">
              <w:rPr>
                <w:sz w:val="20"/>
                <w:szCs w:val="20"/>
              </w:rPr>
              <w:t>2023</w:t>
            </w:r>
            <w:r w:rsidRPr="6019418E" w:rsidR="00D66577">
              <w:rPr>
                <w:sz w:val="20"/>
                <w:szCs w:val="20"/>
              </w:rPr>
              <w:t>1</w:t>
            </w:r>
            <w:r w:rsidRPr="6019418E" w:rsidR="372AE746">
              <w:rPr>
                <w:sz w:val="20"/>
                <w:szCs w:val="20"/>
              </w:rPr>
              <w:t>1</w:t>
            </w:r>
            <w:r w:rsidRPr="6019418E" w:rsidR="2712FF53">
              <w:rPr>
                <w:sz w:val="20"/>
                <w:szCs w:val="20"/>
              </w:rPr>
              <w:t>30</w:t>
            </w:r>
          </w:p>
        </w:tc>
      </w:tr>
      <w:tr w:rsidR="006C6ED7" w:rsidTr="6019418E" w14:paraId="5C7DB804" w14:textId="77777777">
        <w:trPr>
          <w:cantSplit/>
          <w:trHeight w:val="252" w:hRule="exact"/>
        </w:trPr>
        <w:tc>
          <w:tcPr>
            <w:tcW w:w="812" w:type="dxa"/>
            <w:shd w:val="clear" w:color="auto" w:fill="C0C0C0"/>
            <w:tcMar/>
            <w:vAlign w:val="center"/>
          </w:tcPr>
          <w:p w:rsidRPr="00525C48" w:rsidR="006C6ED7" w:rsidP="005E51B7" w:rsidRDefault="006C6ED7" w14:paraId="31634A84" w14:textId="77777777">
            <w:pPr>
              <w:rPr>
                <w:sz w:val="16"/>
                <w:szCs w:val="16"/>
              </w:rPr>
            </w:pPr>
          </w:p>
        </w:tc>
        <w:tc>
          <w:tcPr>
            <w:tcW w:w="1234" w:type="dxa"/>
            <w:shd w:val="clear" w:color="auto" w:fill="C0C0C0"/>
            <w:tcMar/>
            <w:vAlign w:val="center"/>
          </w:tcPr>
          <w:p w:rsidRPr="00525C48" w:rsidR="006C6ED7" w:rsidP="005E51B7" w:rsidRDefault="006C6ED7" w14:paraId="492E6D2A" w14:textId="77777777">
            <w:pPr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shd w:val="clear" w:color="auto" w:fill="C0C0C0"/>
            <w:tcMar/>
            <w:vAlign w:val="center"/>
          </w:tcPr>
          <w:p w:rsidRPr="00512C32" w:rsidR="006C6ED7" w:rsidP="00DE4BC0" w:rsidRDefault="006C6ED7" w14:paraId="151EBB7A" w14:textId="77777777">
            <w:pPr>
              <w:pStyle w:val="Heading5"/>
              <w:jc w:val="center"/>
              <w:rPr>
                <w:sz w:val="16"/>
                <w:szCs w:val="16"/>
              </w:rPr>
            </w:pPr>
            <w:r w:rsidRPr="00512C32">
              <w:rPr>
                <w:sz w:val="16"/>
                <w:szCs w:val="16"/>
              </w:rPr>
              <w:t>C</w:t>
            </w:r>
            <w:r>
              <w:rPr>
                <w:sz w:val="16"/>
                <w:szCs w:val="16"/>
              </w:rPr>
              <w:t>ommand Deck</w:t>
            </w:r>
          </w:p>
        </w:tc>
        <w:tc>
          <w:tcPr>
            <w:tcW w:w="806" w:type="dxa"/>
            <w:shd w:val="clear" w:color="auto" w:fill="C0C0C0"/>
            <w:tcMar/>
            <w:vAlign w:val="center"/>
          </w:tcPr>
          <w:p w:rsidRPr="005D3CE9" w:rsidR="006C6ED7" w:rsidP="005E51B7" w:rsidRDefault="006C6ED7" w14:paraId="570AFB47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C0C0C0"/>
            <w:tcMar/>
            <w:vAlign w:val="center"/>
          </w:tcPr>
          <w:p w:rsidRPr="005D3CE9" w:rsidR="006C6ED7" w:rsidP="005E51B7" w:rsidRDefault="006C6ED7" w14:paraId="5B56C954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C0C0C0"/>
            <w:tcMar/>
            <w:vAlign w:val="center"/>
          </w:tcPr>
          <w:p w:rsidRPr="005D3CE9" w:rsidR="006C6ED7" w:rsidP="005E51B7" w:rsidRDefault="006C6ED7" w14:paraId="2B7682FE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shd w:val="clear" w:color="auto" w:fill="C0C0C0"/>
            <w:tcMar/>
            <w:vAlign w:val="center"/>
          </w:tcPr>
          <w:p w:rsidRPr="005D3CE9" w:rsidR="006C6ED7" w:rsidP="005E51B7" w:rsidRDefault="006C6ED7" w14:paraId="7C8C1E31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tcBorders>
              <w:top w:val="single" w:color="auto" w:sz="4" w:space="0"/>
              <w:right w:val="single" w:color="auto" w:sz="6" w:space="0"/>
            </w:tcBorders>
            <w:tcMar/>
          </w:tcPr>
          <w:p w:rsidR="004D588C" w:rsidP="00144EA5" w:rsidRDefault="006C6ED7" w14:paraId="4FFB9221" w14:textId="77777777">
            <w:pPr>
              <w:rPr>
                <w:sz w:val="14"/>
                <w:szCs w:val="14"/>
              </w:rPr>
            </w:pPr>
            <w:r>
              <w:rPr>
                <w:sz w:val="20"/>
              </w:rPr>
              <w:t xml:space="preserve">Originator: </w:t>
            </w:r>
            <w:r>
              <w:rPr>
                <w:sz w:val="14"/>
                <w:szCs w:val="14"/>
              </w:rPr>
              <w:t>(Rank, Last Name, Section, Telephone E</w:t>
            </w:r>
          </w:p>
          <w:p w:rsidR="006C6ED7" w:rsidP="00144EA5" w:rsidRDefault="006C6ED7" w14:paraId="266F286D" w14:textId="4990B84F">
            <w:pPr>
              <w:rPr>
                <w:sz w:val="14"/>
                <w:szCs w:val="14"/>
              </w:rPr>
            </w:pPr>
            <w:proofErr w:type="spellStart"/>
            <w:r>
              <w:rPr>
                <w:sz w:val="14"/>
                <w:szCs w:val="14"/>
              </w:rPr>
              <w:t>xtension</w:t>
            </w:r>
            <w:proofErr w:type="spellEnd"/>
            <w:r>
              <w:rPr>
                <w:sz w:val="14"/>
                <w:szCs w:val="14"/>
              </w:rPr>
              <w:t>)</w:t>
            </w:r>
          </w:p>
          <w:p w:rsidR="006C6ED7" w:rsidP="005275F1" w:rsidRDefault="006C6ED7" w14:paraId="116EA35C" w14:textId="77777777">
            <w:pPr>
              <w:rPr>
                <w:sz w:val="20"/>
              </w:rPr>
            </w:pPr>
          </w:p>
        </w:tc>
      </w:tr>
      <w:tr w:rsidR="006C6ED7" w:rsidTr="6019418E" w14:paraId="0BEAAA22" w14:textId="77777777">
        <w:trPr>
          <w:cantSplit/>
          <w:trHeight w:val="429" w:hRule="exact"/>
        </w:trPr>
        <w:tc>
          <w:tcPr>
            <w:tcW w:w="812" w:type="dxa"/>
            <w:tcMar/>
            <w:vAlign w:val="center"/>
          </w:tcPr>
          <w:p w:rsidRPr="005D3CE9" w:rsidR="006C6ED7" w:rsidP="00525C48" w:rsidRDefault="006C6ED7" w14:paraId="5E09691D" w14:textId="08BA2EF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Mar/>
            <w:vAlign w:val="center"/>
          </w:tcPr>
          <w:p w:rsidRPr="00493E3E" w:rsidR="006C6ED7" w:rsidP="005B70BD" w:rsidRDefault="006C6ED7" w14:paraId="2A125A73" w14:textId="01AFA52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Mar/>
            <w:vAlign w:val="center"/>
          </w:tcPr>
          <w:p w:rsidRPr="005D3CE9" w:rsidR="006C6ED7" w:rsidP="005E51B7" w:rsidRDefault="006C6ED7" w14:paraId="1D24AA3F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Commanding General</w:t>
            </w:r>
          </w:p>
        </w:tc>
        <w:tc>
          <w:tcPr>
            <w:tcW w:w="806" w:type="dxa"/>
            <w:tcMar/>
            <w:vAlign w:val="center"/>
          </w:tcPr>
          <w:p w:rsidRPr="005D3CE9" w:rsidR="006C6ED7" w:rsidP="005E51B7" w:rsidRDefault="006C6ED7" w14:paraId="22A3FCC5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6C6ED7" w:rsidP="005E51B7" w:rsidRDefault="006C6ED7" w14:paraId="0824C8CB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6C6ED7" w:rsidP="005E51B7" w:rsidRDefault="006C6ED7" w14:paraId="0637C235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Mar/>
            <w:vAlign w:val="center"/>
          </w:tcPr>
          <w:p w:rsidRPr="005D3CE9" w:rsidR="006C6ED7" w:rsidP="005E51B7" w:rsidRDefault="006C6ED7" w14:paraId="2422100C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tcBorders>
              <w:right w:val="single" w:color="auto" w:sz="6" w:space="0"/>
            </w:tcBorders>
            <w:tcMar/>
          </w:tcPr>
          <w:p w:rsidRPr="00F05C5F" w:rsidR="006C6ED7" w:rsidP="756132BB" w:rsidRDefault="00D66577" w14:paraId="49CE56F4" w14:textId="3EC985B9">
            <w:pPr>
              <w:rPr>
                <w:sz w:val="20"/>
                <w:szCs w:val="20"/>
              </w:rPr>
            </w:pPr>
            <w:r w:rsidRPr="756132BB" w:rsidR="5A11A886">
              <w:rPr>
                <w:sz w:val="20"/>
                <w:szCs w:val="20"/>
              </w:rPr>
              <w:t>PFC</w:t>
            </w:r>
            <w:r w:rsidRPr="756132BB" w:rsidR="00D66577">
              <w:rPr>
                <w:sz w:val="20"/>
                <w:szCs w:val="20"/>
              </w:rPr>
              <w:t xml:space="preserve"> </w:t>
            </w:r>
            <w:r w:rsidRPr="756132BB" w:rsidR="5252F3FB">
              <w:rPr>
                <w:sz w:val="20"/>
                <w:szCs w:val="20"/>
              </w:rPr>
              <w:t>Hernandez</w:t>
            </w:r>
            <w:r w:rsidRPr="756132BB" w:rsidR="5252F3FB">
              <w:rPr>
                <w:sz w:val="20"/>
                <w:szCs w:val="20"/>
              </w:rPr>
              <w:t>Alonso</w:t>
            </w:r>
            <w:r w:rsidRPr="756132BB" w:rsidR="00D66577">
              <w:rPr>
                <w:sz w:val="20"/>
                <w:szCs w:val="20"/>
              </w:rPr>
              <w:t xml:space="preserve"> </w:t>
            </w:r>
            <w:r w:rsidRPr="756132BB" w:rsidR="2690BBBC">
              <w:rPr>
                <w:sz w:val="20"/>
                <w:szCs w:val="20"/>
              </w:rPr>
              <w:t>Gadiel</w:t>
            </w:r>
            <w:r w:rsidRPr="756132BB" w:rsidR="00403345">
              <w:rPr>
                <w:sz w:val="20"/>
                <w:szCs w:val="20"/>
              </w:rPr>
              <w:t>, G-</w:t>
            </w:r>
            <w:r w:rsidRPr="756132BB" w:rsidR="00FD4335">
              <w:rPr>
                <w:sz w:val="20"/>
                <w:szCs w:val="20"/>
              </w:rPr>
              <w:t>1</w:t>
            </w:r>
            <w:r w:rsidRPr="756132BB" w:rsidR="00403345">
              <w:rPr>
                <w:sz w:val="20"/>
                <w:szCs w:val="20"/>
              </w:rPr>
              <w:t>, 637-</w:t>
            </w:r>
            <w:r w:rsidRPr="756132BB" w:rsidR="00FD4335">
              <w:rPr>
                <w:sz w:val="20"/>
                <w:szCs w:val="20"/>
              </w:rPr>
              <w:t>3777</w:t>
            </w:r>
          </w:p>
        </w:tc>
      </w:tr>
      <w:tr w:rsidR="008A0483" w:rsidTr="6019418E" w14:paraId="54C47930" w14:textId="77777777">
        <w:trPr>
          <w:cantSplit/>
          <w:trHeight w:val="252" w:hRule="exact"/>
        </w:trPr>
        <w:tc>
          <w:tcPr>
            <w:tcW w:w="812" w:type="dxa"/>
            <w:tcMar/>
            <w:vAlign w:val="center"/>
          </w:tcPr>
          <w:p w:rsidRPr="005D3CE9" w:rsidR="008A0483" w:rsidP="00525C48" w:rsidRDefault="006D7708" w14:paraId="448D8583" w14:textId="474BA62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1234" w:type="dxa"/>
            <w:tcMar/>
            <w:vAlign w:val="center"/>
          </w:tcPr>
          <w:p w:rsidRPr="003C421F" w:rsidR="008A0483" w:rsidP="005B70BD" w:rsidRDefault="002B31A9" w14:paraId="0447BE0C" w14:textId="563B8C7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R,</w:t>
            </w:r>
            <w:r w:rsidR="00325AE8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C,</w:t>
            </w:r>
            <w:r w:rsidR="00325AE8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S</w:t>
            </w:r>
          </w:p>
        </w:tc>
        <w:tc>
          <w:tcPr>
            <w:tcW w:w="2524" w:type="dxa"/>
            <w:gridSpan w:val="2"/>
            <w:tcMar/>
            <w:vAlign w:val="center"/>
          </w:tcPr>
          <w:p w:rsidRPr="005D3CE9" w:rsidR="008A0483" w:rsidP="005E51B7" w:rsidRDefault="008A0483" w14:paraId="4F528276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Chief of Staff</w:t>
            </w:r>
          </w:p>
        </w:tc>
        <w:tc>
          <w:tcPr>
            <w:tcW w:w="806" w:type="dxa"/>
            <w:tcMar/>
            <w:vAlign w:val="center"/>
          </w:tcPr>
          <w:p w:rsidRPr="005D3CE9" w:rsidR="008A0483" w:rsidP="005E51B7" w:rsidRDefault="008A0483" w14:paraId="2B63DA3C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30B802D2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1E50EFA8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Mar/>
            <w:vAlign w:val="center"/>
          </w:tcPr>
          <w:p w:rsidRPr="005D3CE9" w:rsidR="008A0483" w:rsidP="005E51B7" w:rsidRDefault="008A0483" w14:paraId="2206D0CE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 w:val="restart"/>
            <w:tcMar/>
          </w:tcPr>
          <w:p w:rsidR="00824B06" w:rsidP="756132BB" w:rsidRDefault="00F72F02" w14:paraId="609F828E" w14:textId="4842E0AC">
            <w:pPr>
              <w:rPr>
                <w:sz w:val="20"/>
                <w:szCs w:val="20"/>
              </w:rPr>
            </w:pPr>
            <w:r w:rsidRPr="6019418E" w:rsidR="00F72F02">
              <w:rPr>
                <w:sz w:val="20"/>
                <w:szCs w:val="20"/>
              </w:rPr>
              <w:t xml:space="preserve">1.  </w:t>
            </w:r>
            <w:r w:rsidRPr="6019418E" w:rsidR="008A0483">
              <w:rPr>
                <w:sz w:val="20"/>
                <w:szCs w:val="20"/>
                <w:u w:val="single"/>
              </w:rPr>
              <w:t>Purpose of Package</w:t>
            </w:r>
            <w:r w:rsidRPr="6019418E" w:rsidR="00156B41">
              <w:rPr>
                <w:sz w:val="20"/>
                <w:szCs w:val="20"/>
              </w:rPr>
              <w:t>.</w:t>
            </w:r>
            <w:r w:rsidRPr="6019418E" w:rsidR="00921C38">
              <w:rPr>
                <w:sz w:val="20"/>
                <w:szCs w:val="20"/>
              </w:rPr>
              <w:t xml:space="preserve">  </w:t>
            </w:r>
            <w:r w:rsidRPr="6019418E" w:rsidR="2FB2C990">
              <w:rPr>
                <w:sz w:val="20"/>
                <w:szCs w:val="20"/>
              </w:rPr>
              <w:t>SAILORS OF THE QUARTER AND YEAR PROGRAM</w:t>
            </w:r>
          </w:p>
          <w:p w:rsidR="00156B41" w:rsidP="004725A6" w:rsidRDefault="00156B41" w14:paraId="1D8978D4" w14:textId="4030B230">
            <w:pPr>
              <w:rPr>
                <w:sz w:val="20"/>
              </w:rPr>
            </w:pPr>
          </w:p>
          <w:p w:rsidR="00B127E1" w:rsidP="004725A6" w:rsidRDefault="00F57CE5" w14:paraId="0851F0F1" w14:textId="4612144F">
            <w:pPr>
              <w:rPr>
                <w:sz w:val="20"/>
              </w:rPr>
            </w:pPr>
            <w:r>
              <w:rPr>
                <w:sz w:val="20"/>
              </w:rPr>
              <w:t>2</w:t>
            </w:r>
            <w:r w:rsidRPr="00F05C5F" w:rsidR="008A0483">
              <w:rPr>
                <w:sz w:val="20"/>
              </w:rPr>
              <w:t>.</w:t>
            </w:r>
            <w:r w:rsidRPr="00F05C5F" w:rsidR="00921478">
              <w:rPr>
                <w:sz w:val="20"/>
              </w:rPr>
              <w:t xml:space="preserve"> </w:t>
            </w:r>
            <w:r w:rsidRPr="00F05C5F" w:rsidR="008A0483">
              <w:rPr>
                <w:sz w:val="20"/>
              </w:rPr>
              <w:t xml:space="preserve"> </w:t>
            </w:r>
            <w:r w:rsidRPr="00F05C5F" w:rsidR="008A0483">
              <w:rPr>
                <w:sz w:val="20"/>
                <w:u w:val="single"/>
              </w:rPr>
              <w:t>Action</w:t>
            </w:r>
            <w:r w:rsidRPr="00F05C5F" w:rsidR="00321E92">
              <w:rPr>
                <w:sz w:val="20"/>
              </w:rPr>
              <w:t xml:space="preserve">.  </w:t>
            </w:r>
            <w:r w:rsidRPr="00F05C5F" w:rsidR="00DB236C">
              <w:rPr>
                <w:sz w:val="20"/>
              </w:rPr>
              <w:t>Re</w:t>
            </w:r>
            <w:r w:rsidR="00701138">
              <w:rPr>
                <w:sz w:val="20"/>
              </w:rPr>
              <w:t>commending review and signature.</w:t>
            </w:r>
          </w:p>
          <w:p w:rsidR="00161A97" w:rsidP="004725A6" w:rsidRDefault="00161A97" w14:paraId="40563322" w14:textId="45F480FC">
            <w:pPr>
              <w:rPr>
                <w:sz w:val="20"/>
              </w:rPr>
            </w:pPr>
          </w:p>
          <w:p w:rsidRPr="00500E47" w:rsidR="008A0483" w:rsidP="00144EA5" w:rsidRDefault="008A0483" w14:paraId="61EFCCC6" w14:textId="45112379">
            <w:pPr>
              <w:pBdr>
                <w:bottom w:val="single" w:color="auto" w:sz="12" w:space="1"/>
              </w:pBdr>
              <w:rPr>
                <w:sz w:val="23"/>
                <w:szCs w:val="23"/>
              </w:rPr>
            </w:pPr>
          </w:p>
          <w:p w:rsidR="00C36789" w:rsidP="00EA7EC3" w:rsidRDefault="008A7196" w14:paraId="6DD32200" w14:textId="7EECBDEC">
            <w:pPr>
              <w:jc w:val="center"/>
              <w:rPr>
                <w:sz w:val="20"/>
              </w:rPr>
            </w:pPr>
            <w:r>
              <w:rPr>
                <w:sz w:val="20"/>
              </w:rPr>
              <w:t>Major Jonathan Shih</w:t>
            </w:r>
            <w:r w:rsidRPr="00F05C5F" w:rsidR="00F476B5">
              <w:rPr>
                <w:sz w:val="20"/>
              </w:rPr>
              <w:t xml:space="preserve">, </w:t>
            </w:r>
            <w:r w:rsidRPr="00F05C5F" w:rsidR="00490CEE">
              <w:rPr>
                <w:sz w:val="20"/>
              </w:rPr>
              <w:t>A</w:t>
            </w:r>
            <w:r w:rsidR="00EA7EC3">
              <w:rPr>
                <w:sz w:val="20"/>
              </w:rPr>
              <w:t>ssistant Chief of Staff</w:t>
            </w:r>
            <w:r w:rsidR="003B4A14">
              <w:rPr>
                <w:sz w:val="20"/>
              </w:rPr>
              <w:t xml:space="preserve"> G-1</w:t>
            </w:r>
          </w:p>
          <w:p w:rsidRPr="00F05C5F" w:rsidR="00EA7EC3" w:rsidP="00EA7EC3" w:rsidRDefault="00EA7EC3" w14:paraId="783EBBF8" w14:textId="77777777">
            <w:pPr>
              <w:jc w:val="center"/>
              <w:rPr>
                <w:sz w:val="20"/>
              </w:rPr>
            </w:pPr>
          </w:p>
          <w:p w:rsidRPr="00F05C5F" w:rsidR="00A65F6D" w:rsidP="00A65F6D" w:rsidRDefault="00775A1E" w14:paraId="57CC5422" w14:textId="3346348F">
            <w:pPr>
              <w:rPr>
                <w:sz w:val="20"/>
              </w:rPr>
            </w:pPr>
            <w:r w:rsidRPr="00F05C5F">
              <w:rPr>
                <w:sz w:val="20"/>
              </w:rPr>
              <w:t>Reviewer’s Comments:</w:t>
            </w:r>
          </w:p>
        </w:tc>
      </w:tr>
      <w:tr w:rsidR="008A0483" w:rsidTr="6019418E" w14:paraId="746C159D" w14:textId="77777777">
        <w:trPr>
          <w:cantSplit/>
          <w:trHeight w:val="252" w:hRule="exact"/>
        </w:trPr>
        <w:tc>
          <w:tcPr>
            <w:tcW w:w="812" w:type="dxa"/>
            <w:tcMar/>
            <w:vAlign w:val="center"/>
          </w:tcPr>
          <w:p w:rsidRPr="005D3CE9" w:rsidR="008A0483" w:rsidP="00C36789" w:rsidRDefault="008A0483" w14:paraId="106A024E" w14:textId="77777777">
            <w:pPr>
              <w:rPr>
                <w:sz w:val="16"/>
                <w:szCs w:val="16"/>
              </w:rPr>
            </w:pPr>
          </w:p>
        </w:tc>
        <w:tc>
          <w:tcPr>
            <w:tcW w:w="1234" w:type="dxa"/>
            <w:tcMar/>
            <w:vAlign w:val="center"/>
          </w:tcPr>
          <w:p w:rsidRPr="005D3CE9" w:rsidR="008A0483" w:rsidP="007B014B" w:rsidRDefault="008A0483" w14:paraId="4DE711F9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Mar/>
            <w:vAlign w:val="center"/>
          </w:tcPr>
          <w:p w:rsidRPr="005D3CE9" w:rsidR="008A0483" w:rsidP="005E51B7" w:rsidRDefault="008A0483" w14:paraId="34A95AAB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Group Sergeant Major</w:t>
            </w:r>
          </w:p>
        </w:tc>
        <w:tc>
          <w:tcPr>
            <w:tcW w:w="806" w:type="dxa"/>
            <w:tcMar/>
            <w:vAlign w:val="center"/>
          </w:tcPr>
          <w:p w:rsidRPr="005D3CE9" w:rsidR="008A0483" w:rsidP="005E51B7" w:rsidRDefault="008A0483" w14:paraId="60082A76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3451D0A0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41BD6936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Mar/>
            <w:vAlign w:val="center"/>
          </w:tcPr>
          <w:p w:rsidRPr="005D3CE9" w:rsidR="008A0483" w:rsidP="005E51B7" w:rsidRDefault="008A0483" w14:paraId="1A7A035A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55DF5927" w14:textId="77777777"/>
        </w:tc>
      </w:tr>
      <w:tr w:rsidR="008A0483" w:rsidTr="6019418E" w14:paraId="422E1E6F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7186302D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43F33033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638CE61F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Command Master Chief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2F652C0C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57579AB4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56D6DD21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0BEE30DB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4BD4EA52" w14:textId="77777777"/>
        </w:tc>
      </w:tr>
      <w:tr w:rsidR="008A0483" w:rsidTr="6019418E" w14:paraId="15ED4DD5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7E526F92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3B8F3FC8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018EAC5C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Aide de Camp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5976EA96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421259EE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5510D1CE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014DBD95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1E6EA644" w14:textId="77777777"/>
        </w:tc>
      </w:tr>
      <w:tr w:rsidR="008A0483" w:rsidTr="6019418E" w14:paraId="69E9F7D6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4BCF9C2A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AB2BE0" w:rsidRDefault="008A0483" w14:paraId="76A6C6CB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77253F7F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Staff Secretary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6B01DEC0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41CB5014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2FCBF17F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3DFC73FF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18FAD5D4" w14:textId="77777777"/>
        </w:tc>
      </w:tr>
      <w:tr w:rsidR="008A0483" w:rsidTr="6019418E" w14:paraId="01874C0B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4FD5B411" w14:textId="08F9D40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3C421F" w:rsidRDefault="008A0483" w14:paraId="5469DC85" w14:textId="66ACB3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7C3DCD2E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Administrative Chief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69F54902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01FEAFC4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22A9A41C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61097899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43647FCA" w14:textId="77777777"/>
        </w:tc>
      </w:tr>
      <w:tr w:rsidR="008A0483" w:rsidTr="6019418E" w14:paraId="6381E3BB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3E7CE570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3C421F" w:rsidRDefault="008A0483" w14:paraId="587AD04E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7A9624BD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Commanding General’s Secretary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6D0C4FC8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0C5DA5DE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7FB0F303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4267B13A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1F06D0B8" w14:textId="77777777"/>
        </w:tc>
      </w:tr>
      <w:tr w:rsidR="008A0483" w:rsidTr="6019418E" w14:paraId="606514F8" w14:textId="77777777">
        <w:trPr>
          <w:cantSplit/>
          <w:trHeight w:val="252" w:hRule="exact"/>
        </w:trPr>
        <w:tc>
          <w:tcPr>
            <w:tcW w:w="812" w:type="dxa"/>
            <w:shd w:val="clear" w:color="auto" w:fill="C0C0C0"/>
            <w:tcMar/>
            <w:vAlign w:val="center"/>
          </w:tcPr>
          <w:p w:rsidRPr="005D3CE9" w:rsidR="008A0483" w:rsidP="00525C48" w:rsidRDefault="008A0483" w14:paraId="090A6251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shd w:val="clear" w:color="auto" w:fill="C0C0C0"/>
            <w:tcMar/>
            <w:vAlign w:val="center"/>
          </w:tcPr>
          <w:p w:rsidRPr="005D3CE9" w:rsidR="008A0483" w:rsidP="00525C48" w:rsidRDefault="008A0483" w14:paraId="6E6A67AF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shd w:val="clear" w:color="auto" w:fill="C0C0C0"/>
            <w:tcMar/>
            <w:vAlign w:val="center"/>
          </w:tcPr>
          <w:p w:rsidRPr="005D3CE9" w:rsidR="008A0483" w:rsidP="00DE4BC0" w:rsidRDefault="008A0483" w14:paraId="03188F80" w14:textId="77777777">
            <w:pPr>
              <w:pStyle w:val="Heading5"/>
              <w:jc w:val="center"/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Primary Staff Sections</w:t>
            </w:r>
          </w:p>
        </w:tc>
        <w:tc>
          <w:tcPr>
            <w:tcW w:w="806" w:type="dxa"/>
            <w:shd w:val="clear" w:color="auto" w:fill="C0C0C0"/>
            <w:tcMar/>
            <w:vAlign w:val="center"/>
          </w:tcPr>
          <w:p w:rsidRPr="005D3CE9" w:rsidR="008A0483" w:rsidP="005E51B7" w:rsidRDefault="008A0483" w14:paraId="6045DCC4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C0C0C0"/>
            <w:tcMar/>
            <w:vAlign w:val="center"/>
          </w:tcPr>
          <w:p w:rsidRPr="005D3CE9" w:rsidR="008A0483" w:rsidP="005E51B7" w:rsidRDefault="008A0483" w14:paraId="73333F0B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C0C0C0"/>
            <w:tcMar/>
            <w:vAlign w:val="center"/>
          </w:tcPr>
          <w:p w:rsidRPr="005D3CE9" w:rsidR="008A0483" w:rsidP="005E51B7" w:rsidRDefault="008A0483" w14:paraId="100672CC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shd w:val="clear" w:color="auto" w:fill="C0C0C0"/>
            <w:tcMar/>
            <w:vAlign w:val="center"/>
          </w:tcPr>
          <w:p w:rsidRPr="005D3CE9" w:rsidR="008A0483" w:rsidP="005E51B7" w:rsidRDefault="008A0483" w14:paraId="626EC1DE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4E103F9C" w14:textId="77777777"/>
        </w:tc>
      </w:tr>
      <w:tr w:rsidR="008A0483" w:rsidTr="6019418E" w14:paraId="5149E155" w14:textId="77777777">
        <w:trPr>
          <w:cantSplit/>
          <w:trHeight w:val="252" w:hRule="exact"/>
        </w:trPr>
        <w:tc>
          <w:tcPr>
            <w:tcW w:w="812" w:type="dxa"/>
            <w:tcMar/>
            <w:vAlign w:val="center"/>
          </w:tcPr>
          <w:p w:rsidRPr="005D3CE9" w:rsidR="008A0483" w:rsidP="00525C48" w:rsidRDefault="006D7708" w14:paraId="20E24B02" w14:textId="50A3449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1234" w:type="dxa"/>
            <w:tcMar/>
            <w:vAlign w:val="center"/>
          </w:tcPr>
          <w:p w:rsidRPr="005D3CE9" w:rsidR="008A0483" w:rsidP="00F62C8A" w:rsidRDefault="00C74E28" w14:paraId="24644832" w14:textId="551C8BE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R,</w:t>
            </w:r>
            <w:r w:rsidR="007E3692">
              <w:rPr>
                <w:sz w:val="16"/>
                <w:szCs w:val="16"/>
              </w:rPr>
              <w:t xml:space="preserve"> </w:t>
            </w:r>
            <w:r w:rsidR="00573DC7">
              <w:rPr>
                <w:sz w:val="16"/>
                <w:szCs w:val="16"/>
              </w:rPr>
              <w:t>C</w:t>
            </w:r>
            <w:r w:rsidR="00D355AC">
              <w:rPr>
                <w:sz w:val="16"/>
                <w:szCs w:val="16"/>
              </w:rPr>
              <w:t>, S</w:t>
            </w:r>
          </w:p>
        </w:tc>
        <w:tc>
          <w:tcPr>
            <w:tcW w:w="2524" w:type="dxa"/>
            <w:gridSpan w:val="2"/>
            <w:tcMar/>
            <w:vAlign w:val="center"/>
          </w:tcPr>
          <w:p w:rsidRPr="005D3CE9" w:rsidR="008A0483" w:rsidP="005E51B7" w:rsidRDefault="008A0483" w14:paraId="3632700B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Assistant Chief of Staff G</w:t>
            </w:r>
            <w:r w:rsidR="005941B7">
              <w:rPr>
                <w:sz w:val="16"/>
                <w:szCs w:val="16"/>
              </w:rPr>
              <w:t>-</w:t>
            </w:r>
            <w:r w:rsidRPr="005D3CE9">
              <w:rPr>
                <w:sz w:val="16"/>
                <w:szCs w:val="16"/>
              </w:rPr>
              <w:t>1</w:t>
            </w:r>
          </w:p>
        </w:tc>
        <w:tc>
          <w:tcPr>
            <w:tcW w:w="806" w:type="dxa"/>
            <w:tcMar/>
            <w:vAlign w:val="center"/>
          </w:tcPr>
          <w:p w:rsidRPr="005D3CE9" w:rsidR="008A0483" w:rsidP="005E51B7" w:rsidRDefault="008A0483" w14:paraId="48013395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7124AFF2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277EC86F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Mar/>
            <w:vAlign w:val="center"/>
          </w:tcPr>
          <w:p w:rsidRPr="005D3CE9" w:rsidR="008A0483" w:rsidP="005E51B7" w:rsidRDefault="008A0483" w14:paraId="45DC04FE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24B866BB" w14:textId="77777777"/>
        </w:tc>
      </w:tr>
      <w:tr w:rsidR="008A0483" w:rsidTr="6019418E" w14:paraId="1C011EE5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1A566C12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007CC17D" w14:textId="77777777">
            <w:pPr>
              <w:tabs>
                <w:tab w:val="clear" w:pos="1872"/>
                <w:tab w:val="left" w:pos="1782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4D178ECF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Assistant Chief of Staff G</w:t>
            </w:r>
            <w:r w:rsidR="005941B7">
              <w:rPr>
                <w:sz w:val="16"/>
                <w:szCs w:val="16"/>
              </w:rPr>
              <w:t>-</w:t>
            </w:r>
            <w:r w:rsidRPr="005D3CE9">
              <w:rPr>
                <w:sz w:val="16"/>
                <w:szCs w:val="16"/>
              </w:rPr>
              <w:t>2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1BCE7019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59AF264E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2F5D5328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2A4BF0B0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3E5D4A88" w14:textId="77777777"/>
        </w:tc>
      </w:tr>
      <w:tr w:rsidR="008A0483" w:rsidTr="6019418E" w14:paraId="4BF4570D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720B08B6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2C5A1FEF" w14:textId="77777777">
            <w:pPr>
              <w:tabs>
                <w:tab w:val="clear" w:pos="1872"/>
                <w:tab w:val="left" w:pos="1782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1887EA5E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Assistant Chief of Staff G</w:t>
            </w:r>
            <w:r w:rsidR="005941B7">
              <w:rPr>
                <w:sz w:val="16"/>
                <w:szCs w:val="16"/>
              </w:rPr>
              <w:t>-</w:t>
            </w:r>
            <w:r w:rsidRPr="005D3CE9">
              <w:rPr>
                <w:sz w:val="16"/>
                <w:szCs w:val="16"/>
              </w:rPr>
              <w:t>3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3136EA1F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22C0762A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4C81E700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2E87B841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27B45382" w14:textId="77777777"/>
        </w:tc>
      </w:tr>
      <w:tr w:rsidR="008A0483" w:rsidTr="6019418E" w14:paraId="61942E6D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77BC69BB" w14:textId="3935DA6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12312D3D" w14:textId="77777777">
            <w:pPr>
              <w:tabs>
                <w:tab w:val="clear" w:pos="1872"/>
                <w:tab w:val="left" w:pos="1782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03A12BD8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Assistant Chief of Staff G</w:t>
            </w:r>
            <w:r w:rsidR="005941B7">
              <w:rPr>
                <w:sz w:val="16"/>
                <w:szCs w:val="16"/>
              </w:rPr>
              <w:t>-</w:t>
            </w:r>
            <w:r w:rsidRPr="005D3CE9">
              <w:rPr>
                <w:sz w:val="16"/>
                <w:szCs w:val="16"/>
              </w:rPr>
              <w:t>4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591BB72A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174E9ADB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3D9779CF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7728C127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7186F5E4" w14:textId="77777777"/>
        </w:tc>
      </w:tr>
      <w:tr w:rsidR="008A0483" w:rsidTr="6019418E" w14:paraId="37E5C4CB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0CC5FC85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22752387" w14:textId="77777777">
            <w:pPr>
              <w:tabs>
                <w:tab w:val="clear" w:pos="1872"/>
                <w:tab w:val="left" w:pos="1782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02E0C824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Assistant Chief of Staff G</w:t>
            </w:r>
            <w:r w:rsidR="005941B7">
              <w:rPr>
                <w:sz w:val="16"/>
                <w:szCs w:val="16"/>
              </w:rPr>
              <w:t>-</w:t>
            </w:r>
            <w:r w:rsidRPr="005D3CE9">
              <w:rPr>
                <w:sz w:val="16"/>
                <w:szCs w:val="16"/>
              </w:rPr>
              <w:t>6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046AB53E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0CB7CCCB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023833E0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412ABC12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1F7DCB1C" w14:textId="77777777"/>
        </w:tc>
      </w:tr>
      <w:tr w:rsidR="008A0483" w:rsidTr="6019418E" w14:paraId="6FF9F1AE" w14:textId="77777777">
        <w:trPr>
          <w:cantSplit/>
          <w:trHeight w:val="252" w:hRule="exact"/>
        </w:trPr>
        <w:tc>
          <w:tcPr>
            <w:tcW w:w="812" w:type="dxa"/>
            <w:shd w:val="clear" w:color="auto" w:fill="C0C0C0"/>
            <w:tcMar/>
            <w:vAlign w:val="center"/>
          </w:tcPr>
          <w:p w:rsidRPr="005D3CE9" w:rsidR="008A0483" w:rsidP="00525C48" w:rsidRDefault="008A0483" w14:paraId="04BB6E80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shd w:val="clear" w:color="auto" w:fill="C0C0C0"/>
            <w:tcMar/>
            <w:vAlign w:val="center"/>
          </w:tcPr>
          <w:p w:rsidRPr="005D3CE9" w:rsidR="008A0483" w:rsidP="00525C48" w:rsidRDefault="008A0483" w14:paraId="258AD44E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shd w:val="clear" w:color="auto" w:fill="C0C0C0"/>
            <w:tcMar/>
            <w:vAlign w:val="center"/>
          </w:tcPr>
          <w:p w:rsidRPr="005D3CE9" w:rsidR="008A0483" w:rsidP="00DE4BC0" w:rsidRDefault="008A0483" w14:paraId="59FF89D4" w14:textId="77777777">
            <w:pPr>
              <w:pStyle w:val="Heading5"/>
              <w:jc w:val="center"/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Special Staff Sections</w:t>
            </w:r>
          </w:p>
        </w:tc>
        <w:tc>
          <w:tcPr>
            <w:tcW w:w="806" w:type="dxa"/>
            <w:shd w:val="clear" w:color="auto" w:fill="C0C0C0"/>
            <w:tcMar/>
            <w:vAlign w:val="center"/>
          </w:tcPr>
          <w:p w:rsidRPr="005D3CE9" w:rsidR="008A0483" w:rsidP="005E51B7" w:rsidRDefault="008A0483" w14:paraId="3B576D85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C0C0C0"/>
            <w:tcMar/>
            <w:vAlign w:val="center"/>
          </w:tcPr>
          <w:p w:rsidRPr="005D3CE9" w:rsidR="008A0483" w:rsidP="005E51B7" w:rsidRDefault="008A0483" w14:paraId="2411698D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C0C0C0"/>
            <w:tcMar/>
            <w:vAlign w:val="center"/>
          </w:tcPr>
          <w:p w:rsidRPr="005D3CE9" w:rsidR="008A0483" w:rsidP="005E51B7" w:rsidRDefault="008A0483" w14:paraId="4B0AFEB8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shd w:val="clear" w:color="auto" w:fill="C0C0C0"/>
            <w:tcMar/>
            <w:vAlign w:val="center"/>
          </w:tcPr>
          <w:p w:rsidRPr="005D3CE9" w:rsidR="008A0483" w:rsidP="005E51B7" w:rsidRDefault="008A0483" w14:paraId="7FDAB108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03C67818" w14:textId="77777777"/>
        </w:tc>
      </w:tr>
      <w:tr w:rsidR="008A0483" w:rsidTr="6019418E" w14:paraId="132026FF" w14:textId="77777777">
        <w:trPr>
          <w:cantSplit/>
          <w:trHeight w:val="252" w:hRule="exact"/>
        </w:trPr>
        <w:tc>
          <w:tcPr>
            <w:tcW w:w="812" w:type="dxa"/>
            <w:tcMar/>
            <w:vAlign w:val="center"/>
          </w:tcPr>
          <w:p w:rsidRPr="005D3CE9" w:rsidR="008A0483" w:rsidP="00525C48" w:rsidRDefault="008A0483" w14:paraId="62B98C8E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Mar/>
            <w:vAlign w:val="center"/>
          </w:tcPr>
          <w:p w:rsidRPr="005D3CE9" w:rsidR="008A0483" w:rsidP="00525C48" w:rsidRDefault="008A0483" w14:paraId="0352169B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Mar/>
            <w:vAlign w:val="center"/>
          </w:tcPr>
          <w:p w:rsidRPr="005D3CE9" w:rsidR="008A0483" w:rsidP="005E51B7" w:rsidRDefault="008A0483" w14:paraId="7F39E4D0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Comptroller</w:t>
            </w:r>
          </w:p>
        </w:tc>
        <w:tc>
          <w:tcPr>
            <w:tcW w:w="806" w:type="dxa"/>
            <w:tcMar/>
            <w:vAlign w:val="center"/>
          </w:tcPr>
          <w:p w:rsidRPr="005D3CE9" w:rsidR="008A0483" w:rsidP="005E51B7" w:rsidRDefault="008A0483" w14:paraId="6B0BFBB8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45C4B1DD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25E8340B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Mar/>
            <w:vAlign w:val="center"/>
          </w:tcPr>
          <w:p w:rsidRPr="005D3CE9" w:rsidR="008A0483" w:rsidP="005E51B7" w:rsidRDefault="008A0483" w14:paraId="58214BC8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106523EE" w14:textId="77777777"/>
        </w:tc>
      </w:tr>
      <w:tr w:rsidR="008A0483" w:rsidTr="6019418E" w14:paraId="4F054688" w14:textId="77777777">
        <w:trPr>
          <w:cantSplit/>
          <w:trHeight w:val="252" w:hRule="exact"/>
        </w:trPr>
        <w:tc>
          <w:tcPr>
            <w:tcW w:w="812" w:type="dxa"/>
            <w:tcMar/>
            <w:vAlign w:val="center"/>
          </w:tcPr>
          <w:p w:rsidRPr="005D3CE9" w:rsidR="008A0483" w:rsidP="00525C48" w:rsidRDefault="008A0483" w14:paraId="5384CDB1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Mar/>
            <w:vAlign w:val="center"/>
          </w:tcPr>
          <w:p w:rsidRPr="005D3CE9" w:rsidR="008A0483" w:rsidP="00525C48" w:rsidRDefault="008A0483" w14:paraId="28D3DCF6" w14:textId="3B7938B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Mar/>
            <w:vAlign w:val="center"/>
          </w:tcPr>
          <w:p w:rsidRPr="005D3CE9" w:rsidR="008A0483" w:rsidP="005E51B7" w:rsidRDefault="008A0483" w14:paraId="62D0A527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Staff Judge Advocate</w:t>
            </w:r>
          </w:p>
        </w:tc>
        <w:tc>
          <w:tcPr>
            <w:tcW w:w="806" w:type="dxa"/>
            <w:tcMar/>
            <w:vAlign w:val="center"/>
          </w:tcPr>
          <w:p w:rsidRPr="005D3CE9" w:rsidR="008A0483" w:rsidP="005E51B7" w:rsidRDefault="008A0483" w14:paraId="795CB68F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74D493A4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1A30F8FC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Mar/>
            <w:vAlign w:val="center"/>
          </w:tcPr>
          <w:p w:rsidRPr="005D3CE9" w:rsidR="008A0483" w:rsidP="005E51B7" w:rsidRDefault="008A0483" w14:paraId="63CC9F81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3C100E67" w14:textId="77777777"/>
        </w:tc>
      </w:tr>
      <w:tr w:rsidR="008A0483" w:rsidTr="6019418E" w14:paraId="003A9A98" w14:textId="77777777">
        <w:trPr>
          <w:cantSplit/>
          <w:trHeight w:val="252" w:hRule="exact"/>
        </w:trPr>
        <w:tc>
          <w:tcPr>
            <w:tcW w:w="812" w:type="dxa"/>
            <w:tcMar/>
            <w:vAlign w:val="center"/>
          </w:tcPr>
          <w:p w:rsidRPr="005D3CE9" w:rsidR="008A0483" w:rsidP="00525C48" w:rsidRDefault="008A0483" w14:paraId="186FA354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Mar/>
            <w:vAlign w:val="center"/>
          </w:tcPr>
          <w:p w:rsidRPr="005D3CE9" w:rsidR="008A0483" w:rsidP="00525C48" w:rsidRDefault="008A0483" w14:paraId="0DD991C7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Mar/>
            <w:vAlign w:val="center"/>
          </w:tcPr>
          <w:p w:rsidRPr="005D3CE9" w:rsidR="008A0483" w:rsidP="005E51B7" w:rsidRDefault="008A0483" w14:paraId="6EBA44F9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Chaplain</w:t>
            </w:r>
          </w:p>
        </w:tc>
        <w:tc>
          <w:tcPr>
            <w:tcW w:w="806" w:type="dxa"/>
            <w:tcMar/>
            <w:vAlign w:val="center"/>
          </w:tcPr>
          <w:p w:rsidRPr="005D3CE9" w:rsidR="008A0483" w:rsidP="005E51B7" w:rsidRDefault="008A0483" w14:paraId="7AF501CF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24535E0F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2D4C22AB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Mar/>
            <w:vAlign w:val="center"/>
          </w:tcPr>
          <w:p w:rsidRPr="005D3CE9" w:rsidR="008A0483" w:rsidP="005E51B7" w:rsidRDefault="008A0483" w14:paraId="5CDABCF5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4E8FDDBE" w14:textId="77777777"/>
        </w:tc>
      </w:tr>
      <w:tr w:rsidR="002052E4" w:rsidTr="6019418E" w14:paraId="527E3129" w14:textId="77777777">
        <w:trPr>
          <w:cantSplit/>
          <w:trHeight w:val="252" w:hRule="exact"/>
        </w:trPr>
        <w:tc>
          <w:tcPr>
            <w:tcW w:w="812" w:type="dxa"/>
            <w:tcMar/>
            <w:vAlign w:val="center"/>
          </w:tcPr>
          <w:p w:rsidRPr="005D3CE9" w:rsidR="002052E4" w:rsidP="00525C48" w:rsidRDefault="002052E4" w14:paraId="63496127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Mar/>
            <w:vAlign w:val="center"/>
          </w:tcPr>
          <w:p w:rsidRPr="005D3CE9" w:rsidR="002052E4" w:rsidP="00525C48" w:rsidRDefault="002052E4" w14:paraId="11210E42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Mar/>
            <w:vAlign w:val="center"/>
          </w:tcPr>
          <w:p w:rsidRPr="005D3CE9" w:rsidR="002052E4" w:rsidP="002052E4" w:rsidRDefault="002052E4" w14:paraId="3C2CA9DB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Behavior Health Specialist</w:t>
            </w:r>
          </w:p>
        </w:tc>
        <w:tc>
          <w:tcPr>
            <w:tcW w:w="806" w:type="dxa"/>
            <w:tcMar/>
            <w:vAlign w:val="center"/>
          </w:tcPr>
          <w:p w:rsidRPr="005D3CE9" w:rsidR="002052E4" w:rsidP="005E51B7" w:rsidRDefault="002052E4" w14:paraId="187D1306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2052E4" w:rsidP="005E51B7" w:rsidRDefault="002052E4" w14:paraId="114F8634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2052E4" w:rsidP="005E51B7" w:rsidRDefault="002052E4" w14:paraId="32DC3522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Mar/>
            <w:vAlign w:val="center"/>
          </w:tcPr>
          <w:p w:rsidRPr="005D3CE9" w:rsidR="002052E4" w:rsidP="005E51B7" w:rsidRDefault="002052E4" w14:paraId="44EF34B0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2052E4" w:rsidP="00144EA5" w:rsidRDefault="002052E4" w14:paraId="27C52DE3" w14:textId="77777777"/>
        </w:tc>
      </w:tr>
      <w:tr w:rsidR="008A0483" w:rsidTr="6019418E" w14:paraId="61792336" w14:textId="77777777">
        <w:trPr>
          <w:cantSplit/>
          <w:trHeight w:val="252" w:hRule="exact"/>
        </w:trPr>
        <w:tc>
          <w:tcPr>
            <w:tcW w:w="812" w:type="dxa"/>
            <w:tcMar/>
            <w:vAlign w:val="center"/>
          </w:tcPr>
          <w:p w:rsidRPr="005D3CE9" w:rsidR="008A0483" w:rsidP="00525C48" w:rsidRDefault="008A0483" w14:paraId="4E30C79D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Mar/>
            <w:vAlign w:val="center"/>
          </w:tcPr>
          <w:p w:rsidRPr="005D3CE9" w:rsidR="008A0483" w:rsidP="00525C48" w:rsidRDefault="008A0483" w14:paraId="4066A415" w14:textId="0AFE96A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Mar/>
            <w:vAlign w:val="center"/>
          </w:tcPr>
          <w:p w:rsidRPr="005D3CE9" w:rsidR="008A0483" w:rsidP="005E51B7" w:rsidRDefault="008A0483" w14:paraId="3CB18F7F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Surgeon</w:t>
            </w:r>
          </w:p>
        </w:tc>
        <w:tc>
          <w:tcPr>
            <w:tcW w:w="806" w:type="dxa"/>
            <w:tcMar/>
            <w:vAlign w:val="center"/>
          </w:tcPr>
          <w:p w:rsidRPr="005D3CE9" w:rsidR="008A0483" w:rsidP="005E51B7" w:rsidRDefault="008A0483" w14:paraId="02DADB20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211501E4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3DF64233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Mar/>
            <w:vAlign w:val="center"/>
          </w:tcPr>
          <w:p w:rsidRPr="005D3CE9" w:rsidR="008A0483" w:rsidP="005E51B7" w:rsidRDefault="008A0483" w14:paraId="2B567C1D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2FE4395B" w14:textId="77777777"/>
        </w:tc>
      </w:tr>
      <w:tr w:rsidR="008A0483" w:rsidTr="6019418E" w14:paraId="66A748BC" w14:textId="77777777">
        <w:trPr>
          <w:cantSplit/>
          <w:trHeight w:val="252" w:hRule="exact"/>
        </w:trPr>
        <w:tc>
          <w:tcPr>
            <w:tcW w:w="812" w:type="dxa"/>
            <w:tcMar/>
            <w:vAlign w:val="center"/>
          </w:tcPr>
          <w:p w:rsidRPr="005D3CE9" w:rsidR="008A0483" w:rsidP="00525C48" w:rsidRDefault="008A0483" w14:paraId="7F48AF92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Mar/>
            <w:vAlign w:val="center"/>
          </w:tcPr>
          <w:p w:rsidRPr="005D3CE9" w:rsidR="008A0483" w:rsidP="00525C48" w:rsidRDefault="008A0483" w14:paraId="228475E4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Mar/>
            <w:vAlign w:val="center"/>
          </w:tcPr>
          <w:p w:rsidRPr="005D3CE9" w:rsidR="008A0483" w:rsidP="005E51B7" w:rsidRDefault="008A0483" w14:paraId="4EAB7D6D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Equal Opportunity Advisor</w:t>
            </w:r>
          </w:p>
        </w:tc>
        <w:tc>
          <w:tcPr>
            <w:tcW w:w="806" w:type="dxa"/>
            <w:tcMar/>
            <w:vAlign w:val="center"/>
          </w:tcPr>
          <w:p w:rsidRPr="005D3CE9" w:rsidR="008A0483" w:rsidP="005E51B7" w:rsidRDefault="008A0483" w14:paraId="23F79105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6B833F29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251AF9A3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Mar/>
            <w:vAlign w:val="center"/>
          </w:tcPr>
          <w:p w:rsidRPr="005D3CE9" w:rsidR="008A0483" w:rsidP="005E51B7" w:rsidRDefault="008A0483" w14:paraId="16E7B1DE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519F4858" w14:textId="77777777"/>
        </w:tc>
      </w:tr>
      <w:tr w:rsidR="008A0483" w:rsidTr="6019418E" w14:paraId="0639B7F9" w14:textId="77777777">
        <w:trPr>
          <w:cantSplit/>
          <w:trHeight w:val="252" w:hRule="exact"/>
        </w:trPr>
        <w:tc>
          <w:tcPr>
            <w:tcW w:w="812" w:type="dxa"/>
            <w:tcMar/>
            <w:vAlign w:val="center"/>
          </w:tcPr>
          <w:p w:rsidRPr="005D3CE9" w:rsidR="008A0483" w:rsidP="00525C48" w:rsidRDefault="008A0483" w14:paraId="3A9E3C4C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Mar/>
            <w:vAlign w:val="center"/>
          </w:tcPr>
          <w:p w:rsidRPr="005D3CE9" w:rsidR="008A0483" w:rsidP="00525C48" w:rsidRDefault="008A0483" w14:paraId="637C0DF1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Mar/>
            <w:vAlign w:val="center"/>
          </w:tcPr>
          <w:p w:rsidRPr="005D3CE9" w:rsidR="008A0483" w:rsidP="005E51B7" w:rsidRDefault="008A0483" w14:paraId="292FCAB1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Disbursing</w:t>
            </w:r>
          </w:p>
        </w:tc>
        <w:tc>
          <w:tcPr>
            <w:tcW w:w="806" w:type="dxa"/>
            <w:tcMar/>
            <w:vAlign w:val="center"/>
          </w:tcPr>
          <w:p w:rsidRPr="005D3CE9" w:rsidR="008A0483" w:rsidP="005E51B7" w:rsidRDefault="008A0483" w14:paraId="297FB09C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22A70F04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7DF7C4B9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Mar/>
            <w:vAlign w:val="center"/>
          </w:tcPr>
          <w:p w:rsidRPr="005D3CE9" w:rsidR="008A0483" w:rsidP="005E51B7" w:rsidRDefault="008A0483" w14:paraId="2542D6DC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10396DE6" w14:textId="77777777"/>
        </w:tc>
      </w:tr>
      <w:tr w:rsidR="008A0483" w:rsidTr="6019418E" w14:paraId="00DE2E31" w14:textId="77777777">
        <w:trPr>
          <w:cantSplit/>
          <w:trHeight w:val="252" w:hRule="exact"/>
        </w:trPr>
        <w:tc>
          <w:tcPr>
            <w:tcW w:w="812" w:type="dxa"/>
            <w:tcMar/>
            <w:vAlign w:val="center"/>
          </w:tcPr>
          <w:p w:rsidRPr="005D3CE9" w:rsidR="008A0483" w:rsidP="00525C48" w:rsidRDefault="008A0483" w14:paraId="6F536D66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Mar/>
            <w:vAlign w:val="center"/>
          </w:tcPr>
          <w:p w:rsidRPr="005D3CE9" w:rsidR="008A0483" w:rsidP="00525C48" w:rsidRDefault="008A0483" w14:paraId="6E98C6C1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Mar/>
            <w:vAlign w:val="center"/>
          </w:tcPr>
          <w:p w:rsidRPr="005D3CE9" w:rsidR="008A0483" w:rsidP="005E51B7" w:rsidRDefault="008A0483" w14:paraId="760DDF1C" w14:textId="77777777">
            <w:pPr>
              <w:tabs>
                <w:tab w:val="clear" w:pos="1872"/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Public Affairs</w:t>
            </w:r>
          </w:p>
        </w:tc>
        <w:tc>
          <w:tcPr>
            <w:tcW w:w="806" w:type="dxa"/>
            <w:tcMar/>
            <w:vAlign w:val="center"/>
          </w:tcPr>
          <w:p w:rsidRPr="005D3CE9" w:rsidR="008A0483" w:rsidP="005E51B7" w:rsidRDefault="008A0483" w14:paraId="0D351EE6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49EF1C6B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Mar/>
            <w:vAlign w:val="center"/>
          </w:tcPr>
          <w:p w:rsidRPr="005D3CE9" w:rsidR="008A0483" w:rsidP="005E51B7" w:rsidRDefault="008A0483" w14:paraId="75221DEB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Mar/>
            <w:vAlign w:val="center"/>
          </w:tcPr>
          <w:p w:rsidRPr="005D3CE9" w:rsidR="008A0483" w:rsidP="005E51B7" w:rsidRDefault="008A0483" w14:paraId="38E2B389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6C0E6FA6" w14:textId="77777777"/>
        </w:tc>
      </w:tr>
      <w:tr w:rsidR="008A0483" w:rsidTr="6019418E" w14:paraId="018652D9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669EBD14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72C899B5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14BD9A36" w14:textId="77777777">
            <w:pPr>
              <w:pStyle w:val="DefaultText"/>
              <w:tabs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Safety &amp; Environment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48D1BAFF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30FF9703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585127C7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3C6FE764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2C0CC8F6" w14:textId="77777777"/>
        </w:tc>
      </w:tr>
      <w:tr w:rsidR="008A0483" w:rsidTr="6019418E" w14:paraId="55C2D846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1924FB44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3AC82E88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2CADD9AF" w14:textId="77777777">
            <w:pPr>
              <w:pStyle w:val="DefaultText"/>
              <w:tabs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Inspector General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2484C845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1503D3AA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4EDBD701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62D42EAF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010FC9F1" w14:textId="77777777"/>
        </w:tc>
      </w:tr>
      <w:tr w:rsidR="008A0483" w:rsidTr="6019418E" w14:paraId="14026499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2EEFD856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424B378E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5A9F1408" w14:textId="77777777">
            <w:pPr>
              <w:pStyle w:val="DefaultText"/>
              <w:tabs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Information Management Officer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23D061C2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0C4303B4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01F1DB06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366C255C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6DE20C65" w14:textId="77777777"/>
        </w:tc>
      </w:tr>
      <w:tr w:rsidR="008A0483" w:rsidTr="6019418E" w14:paraId="60E7E79F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3AD9F642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56C9100D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7A79A6E6" w14:textId="77777777">
            <w:pPr>
              <w:pStyle w:val="DefaultText"/>
              <w:tabs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Career Planner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2804C024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594BDED9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4EB10665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784F292E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0FEBB769" w14:textId="77777777"/>
        </w:tc>
      </w:tr>
      <w:tr w:rsidR="008A0483" w:rsidTr="6019418E" w14:paraId="79B0A30E" w14:textId="77777777">
        <w:trPr>
          <w:cantSplit/>
          <w:trHeight w:val="294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3BADAC9B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8A0483" w14:paraId="10C39B17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3B218098" w14:textId="77777777">
            <w:pPr>
              <w:pStyle w:val="DefaultText"/>
              <w:tabs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Security Manager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0F4F2CC0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6B7479F2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6E771B98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6A6A7899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11A17275" w14:textId="77777777"/>
        </w:tc>
      </w:tr>
      <w:tr w:rsidR="008A0483" w:rsidTr="6019418E" w14:paraId="5188EE9E" w14:textId="77777777">
        <w:trPr>
          <w:cantSplit/>
          <w:trHeight w:val="231" w:hRule="exact"/>
        </w:trPr>
        <w:tc>
          <w:tcPr>
            <w:tcW w:w="812" w:type="dxa"/>
            <w:tcBorders>
              <w:bottom w:val="single" w:color="auto" w:sz="6" w:space="0"/>
            </w:tcBorders>
            <w:shd w:val="clear" w:color="auto" w:fill="BFBFBF" w:themeFill="background1" w:themeFillShade="BF"/>
            <w:tcMar/>
            <w:vAlign w:val="center"/>
          </w:tcPr>
          <w:p w:rsidRPr="005D3CE9" w:rsidR="008A0483" w:rsidP="00525C48" w:rsidRDefault="008A0483" w14:paraId="086C44E7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Borders>
              <w:bottom w:val="single" w:color="auto" w:sz="6" w:space="0"/>
            </w:tcBorders>
            <w:shd w:val="clear" w:color="auto" w:fill="BFBFBF" w:themeFill="background1" w:themeFillShade="BF"/>
            <w:tcMar/>
            <w:vAlign w:val="center"/>
          </w:tcPr>
          <w:p w:rsidRPr="005D3CE9" w:rsidR="008A0483" w:rsidP="00525C48" w:rsidRDefault="008A0483" w14:paraId="3C9C0C4A" w14:textId="777777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shd w:val="clear" w:color="auto" w:fill="BFBFBF" w:themeFill="background1" w:themeFillShade="BF"/>
            <w:tcMar/>
            <w:vAlign w:val="center"/>
          </w:tcPr>
          <w:p w:rsidRPr="00DE4BC0" w:rsidR="008A0483" w:rsidP="00DE4BC0" w:rsidRDefault="00DE4BC0" w14:paraId="49903977" w14:textId="77777777">
            <w:pPr>
              <w:pStyle w:val="DefaultText"/>
              <w:tabs>
                <w:tab w:val="left" w:pos="1782"/>
              </w:tabs>
              <w:jc w:val="center"/>
              <w:rPr>
                <w:b/>
                <w:sz w:val="16"/>
                <w:szCs w:val="16"/>
              </w:rPr>
            </w:pPr>
            <w:r w:rsidRPr="00DE4BC0">
              <w:rPr>
                <w:b/>
                <w:sz w:val="16"/>
                <w:szCs w:val="16"/>
              </w:rPr>
              <w:t>G-1 Section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shd w:val="clear" w:color="auto" w:fill="BFBFBF" w:themeFill="background1" w:themeFillShade="BF"/>
            <w:tcMar/>
            <w:vAlign w:val="center"/>
          </w:tcPr>
          <w:p w:rsidRPr="005D3CE9" w:rsidR="008A0483" w:rsidP="005E51B7" w:rsidRDefault="008A0483" w14:paraId="3CF9681E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shd w:val="clear" w:color="auto" w:fill="BFBFBF" w:themeFill="background1" w:themeFillShade="BF"/>
            <w:tcMar/>
            <w:vAlign w:val="center"/>
          </w:tcPr>
          <w:p w:rsidRPr="005D3CE9" w:rsidR="008A0483" w:rsidP="005E51B7" w:rsidRDefault="008A0483" w14:paraId="471C113A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shd w:val="clear" w:color="auto" w:fill="BFBFBF" w:themeFill="background1" w:themeFillShade="BF"/>
            <w:tcMar/>
            <w:vAlign w:val="center"/>
          </w:tcPr>
          <w:p w:rsidRPr="005D3CE9" w:rsidR="008A0483" w:rsidP="005E51B7" w:rsidRDefault="008A0483" w14:paraId="1ACDBF1B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shd w:val="clear" w:color="auto" w:fill="BFBFBF" w:themeFill="background1" w:themeFillShade="BF"/>
            <w:tcMar/>
            <w:vAlign w:val="center"/>
          </w:tcPr>
          <w:p w:rsidRPr="005D3CE9" w:rsidR="008A0483" w:rsidP="005E51B7" w:rsidRDefault="008A0483" w14:paraId="62292AE6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605FAD51" w14:textId="77777777"/>
        </w:tc>
      </w:tr>
      <w:tr w:rsidR="008A0483" w:rsidTr="6019418E" w14:paraId="526A3A97" w14:textId="77777777">
        <w:trPr>
          <w:cantSplit/>
          <w:trHeight w:val="267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6D7708" w14:paraId="0D36F659" w14:textId="39C430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25C48" w:rsidRDefault="006D7708" w14:paraId="10956ABC" w14:textId="32507C2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R,</w:t>
            </w:r>
            <w:r w:rsidR="00325AE8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S</w:t>
            </w: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6773CA" w:rsidRDefault="006D7708" w14:paraId="4F2C5CD4" w14:textId="5DCB7013">
            <w:pPr>
              <w:pStyle w:val="DefaultText"/>
              <w:tabs>
                <w:tab w:val="left" w:pos="178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G-1 Chief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73F20322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266F328E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12F3272A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8A0483" w:rsidP="005E51B7" w:rsidRDefault="008A0483" w14:paraId="153224DE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8A0483" w:rsidP="00144EA5" w:rsidRDefault="008A0483" w14:paraId="3FBD0B60" w14:textId="77777777"/>
        </w:tc>
      </w:tr>
      <w:tr w:rsidR="00427F81" w:rsidTr="6019418E" w14:paraId="69B76DD3" w14:textId="77777777">
        <w:trPr>
          <w:cantSplit/>
          <w:trHeight w:val="267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="00427F81" w:rsidP="00525C48" w:rsidRDefault="006D7708" w14:paraId="176EBDCD" w14:textId="4770499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5D3CE9" w:rsidR="00427F81" w:rsidP="00525C48" w:rsidRDefault="00D05AB5" w14:paraId="0E741F97" w14:textId="6878399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R, </w:t>
            </w:r>
            <w:r w:rsidR="008A7196">
              <w:rPr>
                <w:sz w:val="16"/>
                <w:szCs w:val="16"/>
              </w:rPr>
              <w:t>S</w:t>
            </w: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="00427F81" w:rsidP="006D7708" w:rsidRDefault="006773CA" w14:paraId="17ECAD96" w14:textId="471B4151">
            <w:pPr>
              <w:pStyle w:val="DefaultText"/>
              <w:tabs>
                <w:tab w:val="left" w:pos="178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G-1 </w:t>
            </w:r>
            <w:r w:rsidR="006D7708">
              <w:rPr>
                <w:sz w:val="16"/>
                <w:szCs w:val="16"/>
              </w:rPr>
              <w:t>Deputy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427F81" w:rsidP="005E51B7" w:rsidRDefault="00427F81" w14:paraId="6DCC2323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427F81" w:rsidP="005E51B7" w:rsidRDefault="00427F81" w14:paraId="4B6CF924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427F81" w:rsidP="005E51B7" w:rsidRDefault="00427F81" w14:paraId="2E9EA4A2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427F81" w:rsidP="005E51B7" w:rsidRDefault="00427F81" w14:paraId="171EAA6E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427F81" w:rsidP="00144EA5" w:rsidRDefault="00427F81" w14:paraId="0E7CEDB2" w14:textId="77777777"/>
        </w:tc>
      </w:tr>
      <w:tr w:rsidR="00EA7EC3" w:rsidTr="6019418E" w14:paraId="5B3AFDAE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525C48" w:rsidRDefault="006D7708" w14:paraId="50568F17" w14:textId="29F69C9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3C421F" w:rsidR="00EA7EC3" w:rsidP="00884DA9" w:rsidRDefault="00EA7EC3" w14:paraId="23BC5633" w14:textId="13CD098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R, </w:t>
            </w:r>
            <w:r w:rsidR="008A7196">
              <w:rPr>
                <w:sz w:val="16"/>
                <w:szCs w:val="16"/>
              </w:rPr>
              <w:t>S</w:t>
            </w: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C36789" w:rsidRDefault="006773CA" w14:paraId="0B43AB23" w14:textId="7D41F21A">
            <w:pPr>
              <w:pStyle w:val="DefaultText"/>
              <w:tabs>
                <w:tab w:val="left" w:pos="1782"/>
              </w:tabs>
              <w:rPr>
                <w:sz w:val="20"/>
              </w:rPr>
            </w:pPr>
            <w:r>
              <w:rPr>
                <w:sz w:val="16"/>
                <w:szCs w:val="16"/>
              </w:rPr>
              <w:t>G-1 Adjutant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5E51B7" w:rsidRDefault="00EA7EC3" w14:paraId="3E091191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5E51B7" w:rsidRDefault="00EA7EC3" w14:paraId="7CF3B5D3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5E51B7" w:rsidRDefault="00EA7EC3" w14:paraId="2C934ACD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5E51B7" w:rsidRDefault="00EA7EC3" w14:paraId="29A96AB9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EA7EC3" w:rsidP="00144EA5" w:rsidRDefault="00EA7EC3" w14:paraId="63700349" w14:textId="77777777"/>
        </w:tc>
      </w:tr>
      <w:tr w:rsidR="00EA7EC3" w:rsidTr="6019418E" w14:paraId="3D374497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FD73C0" w:rsidRDefault="006D7708" w14:paraId="0122E736" w14:textId="50076D2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6403E7" w:rsidRDefault="00EA7EC3" w14:paraId="330CC4C8" w14:textId="158601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R, </w:t>
            </w:r>
            <w:r w:rsidR="008A7196">
              <w:rPr>
                <w:sz w:val="16"/>
                <w:szCs w:val="16"/>
              </w:rPr>
              <w:t>S</w:t>
            </w: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5E51B7" w:rsidRDefault="00EA7EC3" w14:paraId="0BE5EF0C" w14:textId="191CD213">
            <w:pPr>
              <w:pStyle w:val="DefaultText"/>
              <w:tabs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G</w:t>
            </w:r>
            <w:r>
              <w:rPr>
                <w:sz w:val="16"/>
                <w:szCs w:val="16"/>
              </w:rPr>
              <w:t>-</w:t>
            </w:r>
            <w:r w:rsidRPr="005D3CE9">
              <w:rPr>
                <w:sz w:val="16"/>
                <w:szCs w:val="16"/>
              </w:rPr>
              <w:t>1 Adjutant Chief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5E51B7" w:rsidRDefault="00EA7EC3" w14:paraId="0F105BCB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5E51B7" w:rsidRDefault="00EA7EC3" w14:paraId="019E2DF7" w14:textId="77777777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5E51B7" w:rsidRDefault="00EA7EC3" w14:paraId="2C5602D5" w14:textId="77777777">
            <w:pPr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5E51B7" w:rsidRDefault="00EA7EC3" w14:paraId="7AB77A02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EA7EC3" w:rsidP="00144EA5" w:rsidRDefault="00EA7EC3" w14:paraId="6BD09D81" w14:textId="77777777"/>
        </w:tc>
      </w:tr>
      <w:tr w:rsidR="006D7708" w:rsidTr="6019418E" w14:paraId="4E3B56A3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="006D7708" w:rsidP="00FD73C0" w:rsidRDefault="006D7708" w14:paraId="756E3100" w14:textId="52B074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="006D7708" w:rsidP="006403E7" w:rsidRDefault="006D7708" w14:paraId="1F5AC14B" w14:textId="54B7D2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R,</w:t>
            </w:r>
            <w:r w:rsidR="00325AE8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S</w:t>
            </w: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6D7708" w:rsidP="005E51B7" w:rsidRDefault="006D7708" w14:paraId="77B60A1F" w14:textId="53101F8C">
            <w:pPr>
              <w:pStyle w:val="DefaultText"/>
              <w:tabs>
                <w:tab w:val="left" w:pos="178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G-1 Adjutant NCOIC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6D7708" w:rsidP="00701138" w:rsidRDefault="006D7708" w14:paraId="1DAF4A17" w14:textId="66FAA87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6D7708" w:rsidP="00701138" w:rsidRDefault="006D7708" w14:paraId="68BA0D86" w14:textId="2FBFA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6D7708" w:rsidP="00701138" w:rsidRDefault="006D7708" w14:paraId="44A5BE39" w14:textId="391E8B6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6D7708" w:rsidP="005E51B7" w:rsidRDefault="006D7708" w14:paraId="257F63CE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6D7708" w:rsidP="00144EA5" w:rsidRDefault="006D7708" w14:paraId="23249A2C" w14:textId="77777777"/>
        </w:tc>
      </w:tr>
      <w:tr w:rsidR="00EA7EC3" w:rsidTr="6019418E" w14:paraId="4E39FF57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DE4BC0" w:rsidRDefault="00EA7EC3" w14:paraId="0C4F2FE6" w14:textId="6EAC50F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234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F35E7F" w:rsidRDefault="00EA7EC3" w14:paraId="54ED3244" w14:textId="4035CA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</w:t>
            </w: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5E51B7" w:rsidRDefault="00EA7EC3" w14:paraId="2AAE3EE2" w14:textId="695CD138">
            <w:pPr>
              <w:pStyle w:val="DefaultText"/>
              <w:tabs>
                <w:tab w:val="left" w:pos="1782"/>
              </w:tabs>
              <w:rPr>
                <w:sz w:val="16"/>
                <w:szCs w:val="16"/>
              </w:rPr>
            </w:pPr>
            <w:r w:rsidRPr="005D3CE9">
              <w:rPr>
                <w:sz w:val="16"/>
                <w:szCs w:val="16"/>
              </w:rPr>
              <w:t>G</w:t>
            </w:r>
            <w:r>
              <w:rPr>
                <w:sz w:val="16"/>
                <w:szCs w:val="16"/>
              </w:rPr>
              <w:t>-</w:t>
            </w:r>
            <w:r w:rsidRPr="005D3CE9">
              <w:rPr>
                <w:sz w:val="16"/>
                <w:szCs w:val="16"/>
              </w:rPr>
              <w:t>1 Adjutant Clerk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665BD8" w:rsidRDefault="00D66577" w14:paraId="79AF3851" w14:textId="3137D4ED">
            <w:pPr>
              <w:jc w:val="center"/>
              <w:rPr>
                <w:sz w:val="16"/>
                <w:szCs w:val="16"/>
              </w:rPr>
            </w:pPr>
            <w:r w:rsidRPr="6019418E" w:rsidR="00D66577">
              <w:rPr>
                <w:sz w:val="16"/>
                <w:szCs w:val="16"/>
              </w:rPr>
              <w:t>1</w:t>
            </w:r>
            <w:r w:rsidRPr="6019418E" w:rsidR="100FAD92">
              <w:rPr>
                <w:sz w:val="16"/>
                <w:szCs w:val="16"/>
              </w:rPr>
              <w:t>1</w:t>
            </w:r>
            <w:r w:rsidRPr="6019418E" w:rsidR="00D66577">
              <w:rPr>
                <w:sz w:val="16"/>
                <w:szCs w:val="16"/>
              </w:rPr>
              <w:t>/</w:t>
            </w:r>
            <w:r w:rsidRPr="6019418E" w:rsidR="059D2C15">
              <w:rPr>
                <w:sz w:val="16"/>
                <w:szCs w:val="16"/>
              </w:rPr>
              <w:t>30</w:t>
            </w: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371CB8" w:rsidRDefault="00D66577" w14:paraId="521081EC" w14:textId="2764BE8C">
            <w:pPr>
              <w:rPr>
                <w:sz w:val="16"/>
                <w:szCs w:val="16"/>
              </w:rPr>
            </w:pPr>
            <w:r w:rsidRPr="6019418E" w:rsidR="00D66577">
              <w:rPr>
                <w:sz w:val="16"/>
                <w:szCs w:val="16"/>
              </w:rPr>
              <w:t>1</w:t>
            </w:r>
            <w:r w:rsidRPr="6019418E" w:rsidR="00CE7ECC">
              <w:rPr>
                <w:sz w:val="16"/>
                <w:szCs w:val="16"/>
              </w:rPr>
              <w:t>1</w:t>
            </w:r>
            <w:r w:rsidRPr="6019418E" w:rsidR="00D66577">
              <w:rPr>
                <w:sz w:val="16"/>
                <w:szCs w:val="16"/>
              </w:rPr>
              <w:t>/</w:t>
            </w:r>
            <w:r w:rsidRPr="6019418E" w:rsidR="227790EF">
              <w:rPr>
                <w:sz w:val="16"/>
                <w:szCs w:val="16"/>
              </w:rPr>
              <w:t>30</w:t>
            </w: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8A7196" w:rsidRDefault="003C3F71" w14:paraId="5E55165F" w14:textId="38431F9E">
            <w:pPr>
              <w:rPr>
                <w:sz w:val="16"/>
                <w:szCs w:val="16"/>
              </w:rPr>
            </w:pPr>
            <w:r w:rsidRPr="756132BB" w:rsidR="003C3F71">
              <w:rPr>
                <w:sz w:val="16"/>
                <w:szCs w:val="16"/>
              </w:rPr>
              <w:t xml:space="preserve"> </w:t>
            </w:r>
            <w:r w:rsidRPr="756132BB" w:rsidR="5A866A7F">
              <w:rPr>
                <w:sz w:val="16"/>
                <w:szCs w:val="16"/>
              </w:rPr>
              <w:t>GH</w:t>
            </w: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5E51B7" w:rsidRDefault="00EA7EC3" w14:paraId="014819F9" w14:textId="77777777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EA7EC3" w:rsidP="00144EA5" w:rsidRDefault="00EA7EC3" w14:paraId="461928AB" w14:textId="77777777"/>
        </w:tc>
      </w:tr>
      <w:tr w:rsidR="00EA7EC3" w:rsidTr="6019418E" w14:paraId="4E2B7BF6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shd w:val="clear" w:color="auto" w:fill="BFBFBF" w:themeFill="background1" w:themeFillShade="BF"/>
            <w:tcMar/>
            <w:vAlign w:val="center"/>
          </w:tcPr>
          <w:p w:rsidRPr="005D3CE9" w:rsidR="00EA7EC3" w:rsidP="00525C48" w:rsidRDefault="00EA7EC3" w14:paraId="22057C08" w14:textId="28D335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Borders>
              <w:bottom w:val="single" w:color="auto" w:sz="6" w:space="0"/>
            </w:tcBorders>
            <w:shd w:val="clear" w:color="auto" w:fill="BFBFBF" w:themeFill="background1" w:themeFillShade="BF"/>
            <w:tcMar/>
            <w:vAlign w:val="center"/>
          </w:tcPr>
          <w:p w:rsidRPr="005D3CE9" w:rsidR="00EA7EC3" w:rsidP="007C05F8" w:rsidRDefault="00EA7EC3" w14:paraId="47740710" w14:textId="49CA691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shd w:val="clear" w:color="auto" w:fill="BFBFBF" w:themeFill="background1" w:themeFillShade="BF"/>
            <w:tcMar/>
            <w:vAlign w:val="center"/>
          </w:tcPr>
          <w:p w:rsidRPr="005D3CE9" w:rsidR="00EA7EC3" w:rsidP="005E51B7" w:rsidRDefault="00EA7EC3" w14:paraId="493FC794" w14:textId="42B3E8B7">
            <w:pPr>
              <w:pStyle w:val="DefaultText"/>
              <w:tabs>
                <w:tab w:val="left" w:pos="1782"/>
              </w:tabs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MSE </w:t>
            </w:r>
            <w:r w:rsidRPr="00AC651D">
              <w:rPr>
                <w:b/>
                <w:sz w:val="16"/>
                <w:szCs w:val="16"/>
              </w:rPr>
              <w:t>Originator</w:t>
            </w:r>
          </w:p>
        </w:tc>
        <w:tc>
          <w:tcPr>
            <w:tcW w:w="806" w:type="dxa"/>
            <w:tcBorders>
              <w:bottom w:val="single" w:color="auto" w:sz="6" w:space="0"/>
            </w:tcBorders>
            <w:shd w:val="clear" w:color="auto" w:fill="BFBFBF" w:themeFill="background1" w:themeFillShade="BF"/>
            <w:tcMar/>
            <w:vAlign w:val="center"/>
          </w:tcPr>
          <w:p w:rsidRPr="005D3CE9" w:rsidR="00EA7EC3" w:rsidP="003052FA" w:rsidRDefault="00EA7EC3" w14:paraId="2ED85FA5" w14:textId="0AF39E35">
            <w:pPr>
              <w:jc w:val="center"/>
              <w:rPr>
                <w:sz w:val="16"/>
                <w:szCs w:val="16"/>
              </w:rPr>
            </w:pPr>
            <w:r>
              <w:rPr>
                <w:szCs w:val="12"/>
              </w:rPr>
              <w:t>CLR-37</w:t>
            </w:r>
          </w:p>
        </w:tc>
        <w:tc>
          <w:tcPr>
            <w:tcW w:w="630" w:type="dxa"/>
            <w:tcBorders>
              <w:bottom w:val="single" w:color="auto" w:sz="6" w:space="0"/>
            </w:tcBorders>
            <w:shd w:val="clear" w:color="auto" w:fill="BFBFBF" w:themeFill="background1" w:themeFillShade="BF"/>
            <w:tcMar/>
            <w:vAlign w:val="center"/>
          </w:tcPr>
          <w:p w:rsidRPr="005D3CE9" w:rsidR="00EA7EC3" w:rsidP="00BA6D0E" w:rsidRDefault="00EA7EC3" w14:paraId="3DD9FF7A" w14:textId="3F09160B">
            <w:pPr>
              <w:jc w:val="center"/>
              <w:rPr>
                <w:sz w:val="16"/>
                <w:szCs w:val="16"/>
              </w:rPr>
            </w:pPr>
            <w:r w:rsidRPr="009A297F">
              <w:rPr>
                <w:szCs w:val="12"/>
              </w:rPr>
              <w:t>CLR-3</w:t>
            </w:r>
          </w:p>
        </w:tc>
        <w:tc>
          <w:tcPr>
            <w:tcW w:w="630" w:type="dxa"/>
            <w:tcBorders>
              <w:bottom w:val="single" w:color="auto" w:sz="6" w:space="0"/>
            </w:tcBorders>
            <w:shd w:val="clear" w:color="auto" w:fill="BFBFBF" w:themeFill="background1" w:themeFillShade="BF"/>
            <w:tcMar/>
            <w:vAlign w:val="center"/>
          </w:tcPr>
          <w:p w:rsidRPr="005D3CE9" w:rsidR="00EA7EC3" w:rsidP="00D22016" w:rsidRDefault="00EA7EC3" w14:paraId="6F2AD08C" w14:textId="5A9F8613">
            <w:pPr>
              <w:rPr>
                <w:sz w:val="16"/>
                <w:szCs w:val="16"/>
              </w:rPr>
            </w:pPr>
            <w:r w:rsidRPr="009A297F">
              <w:rPr>
                <w:szCs w:val="12"/>
              </w:rPr>
              <w:t>CLR-35</w:t>
            </w:r>
          </w:p>
        </w:tc>
        <w:tc>
          <w:tcPr>
            <w:tcW w:w="716" w:type="dxa"/>
            <w:tcBorders>
              <w:bottom w:val="single" w:color="auto" w:sz="6" w:space="0"/>
            </w:tcBorders>
            <w:shd w:val="clear" w:color="auto" w:fill="BFBFBF" w:themeFill="background1" w:themeFillShade="BF"/>
            <w:tcMar/>
            <w:vAlign w:val="center"/>
          </w:tcPr>
          <w:p w:rsidRPr="005D3CE9" w:rsidR="00EA7EC3" w:rsidP="005E51B7" w:rsidRDefault="00EA7EC3" w14:paraId="588F73E8" w14:textId="34E77E30">
            <w:pPr>
              <w:rPr>
                <w:sz w:val="16"/>
                <w:szCs w:val="16"/>
              </w:rPr>
            </w:pPr>
            <w:r>
              <w:rPr>
                <w:sz w:val="10"/>
                <w:szCs w:val="10"/>
              </w:rPr>
              <w:t>9TH ESB</w:t>
            </w:r>
          </w:p>
        </w:tc>
        <w:tc>
          <w:tcPr>
            <w:tcW w:w="4080" w:type="dxa"/>
            <w:gridSpan w:val="2"/>
            <w:vMerge/>
            <w:tcMar/>
          </w:tcPr>
          <w:p w:rsidR="00EA7EC3" w:rsidP="00144EA5" w:rsidRDefault="00EA7EC3" w14:paraId="125E7E99" w14:textId="77777777"/>
        </w:tc>
      </w:tr>
      <w:tr w:rsidR="00EA7EC3" w:rsidTr="6019418E" w14:paraId="377595E4" w14:textId="77777777">
        <w:trPr>
          <w:cantSplit/>
          <w:trHeight w:val="252" w:hRule="exact"/>
        </w:trPr>
        <w:tc>
          <w:tcPr>
            <w:tcW w:w="812" w:type="dxa"/>
            <w:tcBorders>
              <w:bottom w:val="single" w:color="auto" w:sz="6" w:space="0"/>
            </w:tcBorders>
            <w:shd w:val="clear" w:color="auto" w:fill="FFFFFF" w:themeFill="background1"/>
            <w:tcMar/>
            <w:vAlign w:val="center"/>
          </w:tcPr>
          <w:p w:rsidRPr="005D3CE9" w:rsidR="00EA7EC3" w:rsidP="00525C48" w:rsidRDefault="00EA7EC3" w14:paraId="753F7809" w14:textId="0F583EC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4" w:type="dxa"/>
            <w:tcBorders>
              <w:bottom w:val="single" w:color="auto" w:sz="6" w:space="0"/>
            </w:tcBorders>
            <w:shd w:val="clear" w:color="auto" w:fill="FFFFFF" w:themeFill="background1"/>
            <w:tcMar/>
            <w:vAlign w:val="center"/>
          </w:tcPr>
          <w:p w:rsidRPr="005D3CE9" w:rsidR="00EA7EC3" w:rsidP="00525C48" w:rsidRDefault="00EA7EC3" w14:paraId="1EECF226" w14:textId="476CE2D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24" w:type="dxa"/>
            <w:gridSpan w:val="2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5E51B7" w:rsidRDefault="00EA7EC3" w14:paraId="03125F78" w14:textId="2FE0D7DF">
            <w:pPr>
              <w:pStyle w:val="DefaultText"/>
              <w:tabs>
                <w:tab w:val="left" w:pos="1782"/>
              </w:tabs>
              <w:rPr>
                <w:sz w:val="16"/>
                <w:szCs w:val="16"/>
              </w:rPr>
            </w:pPr>
          </w:p>
        </w:tc>
        <w:tc>
          <w:tcPr>
            <w:tcW w:w="806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796D36" w:rsidRDefault="00EA7EC3" w14:paraId="72E532E4" w14:textId="3D61587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796D36" w:rsidRDefault="00EA7EC3" w14:paraId="5DDE4CCA" w14:textId="5CD15BD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30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796D36" w:rsidRDefault="00EA7EC3" w14:paraId="3434CACF" w14:textId="66BCC32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16" w:type="dxa"/>
            <w:tcBorders>
              <w:bottom w:val="single" w:color="auto" w:sz="6" w:space="0"/>
            </w:tcBorders>
            <w:tcMar/>
            <w:vAlign w:val="center"/>
          </w:tcPr>
          <w:p w:rsidRPr="005D3CE9" w:rsidR="00EA7EC3" w:rsidP="005E51B7" w:rsidRDefault="00EA7EC3" w14:paraId="6855307A" w14:textId="7296D780">
            <w:pPr>
              <w:rPr>
                <w:sz w:val="16"/>
                <w:szCs w:val="16"/>
              </w:rPr>
            </w:pPr>
          </w:p>
        </w:tc>
        <w:tc>
          <w:tcPr>
            <w:tcW w:w="4080" w:type="dxa"/>
            <w:gridSpan w:val="2"/>
            <w:vMerge/>
            <w:tcMar/>
          </w:tcPr>
          <w:p w:rsidR="00EA7EC3" w:rsidP="00144EA5" w:rsidRDefault="00EA7EC3" w14:paraId="2731AAE3" w14:textId="77777777"/>
        </w:tc>
      </w:tr>
      <w:tr w:rsidR="00EA7EC3" w:rsidTr="6019418E" w14:paraId="08625F11" w14:textId="77777777">
        <w:trPr>
          <w:cantSplit/>
          <w:trHeight w:val="2100"/>
        </w:trPr>
        <w:tc>
          <w:tcPr>
            <w:tcW w:w="7352" w:type="dxa"/>
            <w:gridSpan w:val="8"/>
            <w:tcBorders>
              <w:bottom w:val="single" w:color="auto" w:sz="6" w:space="0"/>
            </w:tcBorders>
            <w:tcMar/>
          </w:tcPr>
          <w:p w:rsidRPr="008A0483" w:rsidR="00EA7EC3" w:rsidP="005E51B7" w:rsidRDefault="00EA7EC3" w14:paraId="4164C4FF" w14:textId="5DF33D9A">
            <w:pPr>
              <w:rPr>
                <w:sz w:val="20"/>
              </w:rPr>
            </w:pPr>
          </w:p>
        </w:tc>
        <w:tc>
          <w:tcPr>
            <w:tcW w:w="4080" w:type="dxa"/>
            <w:gridSpan w:val="2"/>
            <w:vMerge/>
            <w:tcBorders/>
            <w:tcMar/>
          </w:tcPr>
          <w:p w:rsidR="00EA7EC3" w:rsidP="00144EA5" w:rsidRDefault="00EA7EC3" w14:paraId="51E63A96" w14:textId="77777777"/>
        </w:tc>
      </w:tr>
    </w:tbl>
    <w:p w:rsidR="00DF4474" w:rsidP="00D420CB" w:rsidRDefault="005275F1" w14:paraId="40E5C918" w14:textId="77777777">
      <w:r>
        <w:rPr>
          <w:sz w:val="20"/>
        </w:rPr>
        <w:t>Note:  Please ensure the Group</w:t>
      </w:r>
      <w:r w:rsidRPr="004A58C6" w:rsidR="00D420CB">
        <w:rPr>
          <w:sz w:val="20"/>
        </w:rPr>
        <w:t xml:space="preserve"> SgtMaj </w:t>
      </w:r>
      <w:r>
        <w:rPr>
          <w:sz w:val="20"/>
        </w:rPr>
        <w:t>(or CMDCM as appropriate) is</w:t>
      </w:r>
      <w:r w:rsidRPr="004A58C6" w:rsidR="00D420CB">
        <w:rPr>
          <w:sz w:val="20"/>
        </w:rPr>
        <w:t xml:space="preserve"> included in your routing involving enlisted members of 3d MLG</w:t>
      </w:r>
      <w:r w:rsidR="00D420CB">
        <w:t>.</w:t>
      </w:r>
      <w:r w:rsidR="00F905DC">
        <w:t xml:space="preserve">                                                                  </w:t>
      </w:r>
      <w:r w:rsidR="00F905DC">
        <w:tab/>
      </w:r>
      <w:r w:rsidR="00F905DC">
        <w:tab/>
      </w:r>
      <w:r w:rsidR="00F905DC">
        <w:t xml:space="preserve">         </w:t>
      </w:r>
    </w:p>
    <w:sectPr w:rsidR="00DF4474" w:rsidSect="00084F8D">
      <w:pgSz w:w="12240" w:h="15840" w:orient="portrait" w:code="1"/>
      <w:pgMar w:top="432" w:right="432" w:bottom="432" w:left="432" w:header="0" w:footer="0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417CB" w:rsidRDefault="00F417CB" w14:paraId="45C99AF4" w14:textId="77777777">
      <w:r>
        <w:separator/>
      </w:r>
    </w:p>
  </w:endnote>
  <w:endnote w:type="continuationSeparator" w:id="0">
    <w:p w:rsidR="00F417CB" w:rsidRDefault="00F417CB" w14:paraId="624A52D0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417CB" w:rsidRDefault="00F417CB" w14:paraId="47F27576" w14:textId="77777777">
      <w:r>
        <w:separator/>
      </w:r>
    </w:p>
  </w:footnote>
  <w:footnote w:type="continuationSeparator" w:id="0">
    <w:p w:rsidR="00F417CB" w:rsidRDefault="00F417CB" w14:paraId="3B910716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B2505"/>
    <w:multiLevelType w:val="hybridMultilevel"/>
    <w:tmpl w:val="FCE686E4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F24EF0"/>
    <w:multiLevelType w:val="hybridMultilevel"/>
    <w:tmpl w:val="16A659E0"/>
    <w:lvl w:ilvl="0" w:tplc="0409000F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29031E67"/>
    <w:multiLevelType w:val="hybridMultilevel"/>
    <w:tmpl w:val="CBDC59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886074"/>
    <w:multiLevelType w:val="hybridMultilevel"/>
    <w:tmpl w:val="280217D8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47A5960"/>
    <w:multiLevelType w:val="hybridMultilevel"/>
    <w:tmpl w:val="DBA009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7E6765"/>
    <w:multiLevelType w:val="hybridMultilevel"/>
    <w:tmpl w:val="D9D8B2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2E46EB"/>
    <w:multiLevelType w:val="hybridMultilevel"/>
    <w:tmpl w:val="E4DC8126"/>
    <w:lvl w:ilvl="0" w:tplc="C4E650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35D6BC2"/>
    <w:multiLevelType w:val="hybridMultilevel"/>
    <w:tmpl w:val="5B94D73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642B19E3"/>
    <w:multiLevelType w:val="hybridMultilevel"/>
    <w:tmpl w:val="0752167A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B3B0A08"/>
    <w:multiLevelType w:val="hybridMultilevel"/>
    <w:tmpl w:val="1E5856E0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C0E7E51"/>
    <w:multiLevelType w:val="hybridMultilevel"/>
    <w:tmpl w:val="70C6CC3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786389501">
    <w:abstractNumId w:val="8"/>
  </w:num>
  <w:num w:numId="2" w16cid:durableId="1948921563">
    <w:abstractNumId w:val="7"/>
  </w:num>
  <w:num w:numId="3" w16cid:durableId="1764960627">
    <w:abstractNumId w:val="1"/>
  </w:num>
  <w:num w:numId="4" w16cid:durableId="1428236756">
    <w:abstractNumId w:val="3"/>
  </w:num>
  <w:num w:numId="5" w16cid:durableId="373047682">
    <w:abstractNumId w:val="6"/>
  </w:num>
  <w:num w:numId="6" w16cid:durableId="1272010283">
    <w:abstractNumId w:val="9"/>
  </w:num>
  <w:num w:numId="7" w16cid:durableId="454177291">
    <w:abstractNumId w:val="5"/>
  </w:num>
  <w:num w:numId="8" w16cid:durableId="752316578">
    <w:abstractNumId w:val="10"/>
  </w:num>
  <w:num w:numId="9" w16cid:durableId="1933732971">
    <w:abstractNumId w:val="0"/>
  </w:num>
  <w:num w:numId="10" w16cid:durableId="547883537">
    <w:abstractNumId w:val="4"/>
  </w:num>
  <w:num w:numId="11" w16cid:durableId="2136409471">
    <w:abstractNumId w:val="2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hideSpellingErrors/>
  <w:hideGrammatical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D5541"/>
    <w:rsid w:val="00000540"/>
    <w:rsid w:val="00000CB1"/>
    <w:rsid w:val="00002659"/>
    <w:rsid w:val="00006DFC"/>
    <w:rsid w:val="00010911"/>
    <w:rsid w:val="0001162F"/>
    <w:rsid w:val="00012203"/>
    <w:rsid w:val="000230A0"/>
    <w:rsid w:val="00024199"/>
    <w:rsid w:val="000249B7"/>
    <w:rsid w:val="0003133E"/>
    <w:rsid w:val="00032A3F"/>
    <w:rsid w:val="00034012"/>
    <w:rsid w:val="00035332"/>
    <w:rsid w:val="000370CB"/>
    <w:rsid w:val="000374B6"/>
    <w:rsid w:val="00041580"/>
    <w:rsid w:val="00043AEB"/>
    <w:rsid w:val="00050A06"/>
    <w:rsid w:val="0005160F"/>
    <w:rsid w:val="00051A99"/>
    <w:rsid w:val="00052850"/>
    <w:rsid w:val="000539C4"/>
    <w:rsid w:val="00056CEA"/>
    <w:rsid w:val="00062F80"/>
    <w:rsid w:val="0006559F"/>
    <w:rsid w:val="000661BC"/>
    <w:rsid w:val="000673AB"/>
    <w:rsid w:val="00067440"/>
    <w:rsid w:val="0007370B"/>
    <w:rsid w:val="00073F01"/>
    <w:rsid w:val="00084F8D"/>
    <w:rsid w:val="0009156A"/>
    <w:rsid w:val="00091798"/>
    <w:rsid w:val="00091A63"/>
    <w:rsid w:val="0009635E"/>
    <w:rsid w:val="000A0DBF"/>
    <w:rsid w:val="000A1B20"/>
    <w:rsid w:val="000A3BF3"/>
    <w:rsid w:val="000A4E55"/>
    <w:rsid w:val="000A7130"/>
    <w:rsid w:val="000B4A78"/>
    <w:rsid w:val="000C4FD5"/>
    <w:rsid w:val="000C6129"/>
    <w:rsid w:val="000D7352"/>
    <w:rsid w:val="000E191B"/>
    <w:rsid w:val="000E4141"/>
    <w:rsid w:val="000E5053"/>
    <w:rsid w:val="000F115B"/>
    <w:rsid w:val="000F1AD6"/>
    <w:rsid w:val="0010315E"/>
    <w:rsid w:val="00104CB1"/>
    <w:rsid w:val="00130531"/>
    <w:rsid w:val="0013250B"/>
    <w:rsid w:val="001405F9"/>
    <w:rsid w:val="001413AF"/>
    <w:rsid w:val="00144EA5"/>
    <w:rsid w:val="00145052"/>
    <w:rsid w:val="00146890"/>
    <w:rsid w:val="0015548B"/>
    <w:rsid w:val="00156B41"/>
    <w:rsid w:val="0016151D"/>
    <w:rsid w:val="00161A97"/>
    <w:rsid w:val="00170720"/>
    <w:rsid w:val="00172410"/>
    <w:rsid w:val="00174D8E"/>
    <w:rsid w:val="00176EB3"/>
    <w:rsid w:val="00182966"/>
    <w:rsid w:val="00185E7B"/>
    <w:rsid w:val="00192771"/>
    <w:rsid w:val="0019566A"/>
    <w:rsid w:val="001A3E1F"/>
    <w:rsid w:val="001A4915"/>
    <w:rsid w:val="001B56FD"/>
    <w:rsid w:val="001C01CB"/>
    <w:rsid w:val="001C4298"/>
    <w:rsid w:val="001C5EB0"/>
    <w:rsid w:val="001C6683"/>
    <w:rsid w:val="001D1C5F"/>
    <w:rsid w:val="001D30B4"/>
    <w:rsid w:val="001E0963"/>
    <w:rsid w:val="001E12A9"/>
    <w:rsid w:val="001E401A"/>
    <w:rsid w:val="001E60ED"/>
    <w:rsid w:val="001E64FF"/>
    <w:rsid w:val="001E7946"/>
    <w:rsid w:val="001F2233"/>
    <w:rsid w:val="00200D9D"/>
    <w:rsid w:val="002017E4"/>
    <w:rsid w:val="002052E4"/>
    <w:rsid w:val="00205FA8"/>
    <w:rsid w:val="00213412"/>
    <w:rsid w:val="00213A26"/>
    <w:rsid w:val="00217CF0"/>
    <w:rsid w:val="00221CC0"/>
    <w:rsid w:val="0022246A"/>
    <w:rsid w:val="002246CB"/>
    <w:rsid w:val="00232A60"/>
    <w:rsid w:val="00233FEE"/>
    <w:rsid w:val="002410C3"/>
    <w:rsid w:val="00241CAC"/>
    <w:rsid w:val="0024524A"/>
    <w:rsid w:val="00251303"/>
    <w:rsid w:val="00253D1C"/>
    <w:rsid w:val="0025554D"/>
    <w:rsid w:val="002573AD"/>
    <w:rsid w:val="00263B79"/>
    <w:rsid w:val="00264602"/>
    <w:rsid w:val="00271CEE"/>
    <w:rsid w:val="0027237C"/>
    <w:rsid w:val="002728AB"/>
    <w:rsid w:val="00273573"/>
    <w:rsid w:val="0027494F"/>
    <w:rsid w:val="0028139D"/>
    <w:rsid w:val="00282586"/>
    <w:rsid w:val="00285068"/>
    <w:rsid w:val="002869D4"/>
    <w:rsid w:val="00286D34"/>
    <w:rsid w:val="002948A9"/>
    <w:rsid w:val="002A3630"/>
    <w:rsid w:val="002A4E79"/>
    <w:rsid w:val="002B025C"/>
    <w:rsid w:val="002B0661"/>
    <w:rsid w:val="002B070C"/>
    <w:rsid w:val="002B0E08"/>
    <w:rsid w:val="002B31A9"/>
    <w:rsid w:val="002B389B"/>
    <w:rsid w:val="002B443F"/>
    <w:rsid w:val="002B6154"/>
    <w:rsid w:val="002C7C7A"/>
    <w:rsid w:val="002D6965"/>
    <w:rsid w:val="002E374B"/>
    <w:rsid w:val="002E789B"/>
    <w:rsid w:val="002F075C"/>
    <w:rsid w:val="002F5DD4"/>
    <w:rsid w:val="002F664E"/>
    <w:rsid w:val="00300023"/>
    <w:rsid w:val="003052FA"/>
    <w:rsid w:val="00305ACA"/>
    <w:rsid w:val="00314C69"/>
    <w:rsid w:val="003178F8"/>
    <w:rsid w:val="00321E92"/>
    <w:rsid w:val="00325AE8"/>
    <w:rsid w:val="00325BD3"/>
    <w:rsid w:val="0032779A"/>
    <w:rsid w:val="003379C3"/>
    <w:rsid w:val="00337BF8"/>
    <w:rsid w:val="00341A58"/>
    <w:rsid w:val="00350919"/>
    <w:rsid w:val="00354078"/>
    <w:rsid w:val="00355576"/>
    <w:rsid w:val="00357BAE"/>
    <w:rsid w:val="00361719"/>
    <w:rsid w:val="0036256F"/>
    <w:rsid w:val="00371CB8"/>
    <w:rsid w:val="003731C5"/>
    <w:rsid w:val="00375546"/>
    <w:rsid w:val="00381B4B"/>
    <w:rsid w:val="003820A0"/>
    <w:rsid w:val="00387697"/>
    <w:rsid w:val="00387CA1"/>
    <w:rsid w:val="00397A65"/>
    <w:rsid w:val="003A3153"/>
    <w:rsid w:val="003A3AC6"/>
    <w:rsid w:val="003A480E"/>
    <w:rsid w:val="003B4A14"/>
    <w:rsid w:val="003C20F1"/>
    <w:rsid w:val="003C3F71"/>
    <w:rsid w:val="003C421F"/>
    <w:rsid w:val="003D077D"/>
    <w:rsid w:val="003D39CB"/>
    <w:rsid w:val="003D60B0"/>
    <w:rsid w:val="003D7005"/>
    <w:rsid w:val="003E0F27"/>
    <w:rsid w:val="003E5A7D"/>
    <w:rsid w:val="003E5B75"/>
    <w:rsid w:val="003E74FF"/>
    <w:rsid w:val="003F2510"/>
    <w:rsid w:val="00403345"/>
    <w:rsid w:val="0040640B"/>
    <w:rsid w:val="00411B85"/>
    <w:rsid w:val="00414B14"/>
    <w:rsid w:val="00417407"/>
    <w:rsid w:val="00422025"/>
    <w:rsid w:val="00422A02"/>
    <w:rsid w:val="00423418"/>
    <w:rsid w:val="004250A2"/>
    <w:rsid w:val="00427F81"/>
    <w:rsid w:val="0043401F"/>
    <w:rsid w:val="00437EBE"/>
    <w:rsid w:val="00442419"/>
    <w:rsid w:val="0044628A"/>
    <w:rsid w:val="00446C34"/>
    <w:rsid w:val="004515C3"/>
    <w:rsid w:val="0045614C"/>
    <w:rsid w:val="00457150"/>
    <w:rsid w:val="004628A8"/>
    <w:rsid w:val="00462D8A"/>
    <w:rsid w:val="00463446"/>
    <w:rsid w:val="00466F94"/>
    <w:rsid w:val="004679F3"/>
    <w:rsid w:val="00470B76"/>
    <w:rsid w:val="00470F92"/>
    <w:rsid w:val="004725A6"/>
    <w:rsid w:val="0047313A"/>
    <w:rsid w:val="00476E95"/>
    <w:rsid w:val="0048432B"/>
    <w:rsid w:val="0048557B"/>
    <w:rsid w:val="00490CEE"/>
    <w:rsid w:val="00493E3E"/>
    <w:rsid w:val="004976CD"/>
    <w:rsid w:val="004A0404"/>
    <w:rsid w:val="004A4D8C"/>
    <w:rsid w:val="004A58C6"/>
    <w:rsid w:val="004B2292"/>
    <w:rsid w:val="004B4CB2"/>
    <w:rsid w:val="004B60B5"/>
    <w:rsid w:val="004C0535"/>
    <w:rsid w:val="004C49A9"/>
    <w:rsid w:val="004C5794"/>
    <w:rsid w:val="004C57EB"/>
    <w:rsid w:val="004D241B"/>
    <w:rsid w:val="004D54F3"/>
    <w:rsid w:val="004D579F"/>
    <w:rsid w:val="004D588C"/>
    <w:rsid w:val="004D60CA"/>
    <w:rsid w:val="004D71C3"/>
    <w:rsid w:val="004E2191"/>
    <w:rsid w:val="004E24E0"/>
    <w:rsid w:val="004E2FCA"/>
    <w:rsid w:val="004E534D"/>
    <w:rsid w:val="004E6EAF"/>
    <w:rsid w:val="004F45A7"/>
    <w:rsid w:val="004F7647"/>
    <w:rsid w:val="004F7DCB"/>
    <w:rsid w:val="00500E47"/>
    <w:rsid w:val="00502F4C"/>
    <w:rsid w:val="00505EE6"/>
    <w:rsid w:val="00510515"/>
    <w:rsid w:val="00512172"/>
    <w:rsid w:val="00512C32"/>
    <w:rsid w:val="005157E1"/>
    <w:rsid w:val="005202C5"/>
    <w:rsid w:val="00525C48"/>
    <w:rsid w:val="00525E79"/>
    <w:rsid w:val="005275F1"/>
    <w:rsid w:val="005308A1"/>
    <w:rsid w:val="00531FB9"/>
    <w:rsid w:val="00544C92"/>
    <w:rsid w:val="0054570D"/>
    <w:rsid w:val="00547987"/>
    <w:rsid w:val="005507B1"/>
    <w:rsid w:val="00554C01"/>
    <w:rsid w:val="00557CCA"/>
    <w:rsid w:val="00561F53"/>
    <w:rsid w:val="00573DC7"/>
    <w:rsid w:val="005832B8"/>
    <w:rsid w:val="0058429C"/>
    <w:rsid w:val="005844F9"/>
    <w:rsid w:val="00587D81"/>
    <w:rsid w:val="00590B26"/>
    <w:rsid w:val="005941B7"/>
    <w:rsid w:val="0059508C"/>
    <w:rsid w:val="005970B5"/>
    <w:rsid w:val="005A35D0"/>
    <w:rsid w:val="005A5F58"/>
    <w:rsid w:val="005B12BB"/>
    <w:rsid w:val="005B1D50"/>
    <w:rsid w:val="005B28BE"/>
    <w:rsid w:val="005B3C35"/>
    <w:rsid w:val="005B3C94"/>
    <w:rsid w:val="005B70BD"/>
    <w:rsid w:val="005C4242"/>
    <w:rsid w:val="005C7023"/>
    <w:rsid w:val="005D3161"/>
    <w:rsid w:val="005D3CE9"/>
    <w:rsid w:val="005D5C13"/>
    <w:rsid w:val="005D6B01"/>
    <w:rsid w:val="005D76A0"/>
    <w:rsid w:val="005D7809"/>
    <w:rsid w:val="005E1D8A"/>
    <w:rsid w:val="005E51B7"/>
    <w:rsid w:val="005E53ED"/>
    <w:rsid w:val="005E5A7A"/>
    <w:rsid w:val="005F4E0F"/>
    <w:rsid w:val="005F5566"/>
    <w:rsid w:val="005F663B"/>
    <w:rsid w:val="00607442"/>
    <w:rsid w:val="0061056A"/>
    <w:rsid w:val="00620B3B"/>
    <w:rsid w:val="00621122"/>
    <w:rsid w:val="00621760"/>
    <w:rsid w:val="006229DE"/>
    <w:rsid w:val="0062344D"/>
    <w:rsid w:val="0063386D"/>
    <w:rsid w:val="00636F6C"/>
    <w:rsid w:val="0063703D"/>
    <w:rsid w:val="006403E7"/>
    <w:rsid w:val="00647F35"/>
    <w:rsid w:val="00653B09"/>
    <w:rsid w:val="00653FB0"/>
    <w:rsid w:val="00661CDA"/>
    <w:rsid w:val="00665147"/>
    <w:rsid w:val="00665BD8"/>
    <w:rsid w:val="006722C9"/>
    <w:rsid w:val="006773CA"/>
    <w:rsid w:val="00681184"/>
    <w:rsid w:val="00684D61"/>
    <w:rsid w:val="00691F4C"/>
    <w:rsid w:val="00692269"/>
    <w:rsid w:val="00693358"/>
    <w:rsid w:val="00694419"/>
    <w:rsid w:val="006948CB"/>
    <w:rsid w:val="00694EEB"/>
    <w:rsid w:val="006951EB"/>
    <w:rsid w:val="00695EE2"/>
    <w:rsid w:val="00696DAA"/>
    <w:rsid w:val="006A676A"/>
    <w:rsid w:val="006B007F"/>
    <w:rsid w:val="006B1363"/>
    <w:rsid w:val="006B2A32"/>
    <w:rsid w:val="006C1BF4"/>
    <w:rsid w:val="006C2975"/>
    <w:rsid w:val="006C3E01"/>
    <w:rsid w:val="006C3FE1"/>
    <w:rsid w:val="006C42F6"/>
    <w:rsid w:val="006C6ED7"/>
    <w:rsid w:val="006D13B1"/>
    <w:rsid w:val="006D1549"/>
    <w:rsid w:val="006D4CBF"/>
    <w:rsid w:val="006D5FCF"/>
    <w:rsid w:val="006D7708"/>
    <w:rsid w:val="006E09D2"/>
    <w:rsid w:val="006E11A3"/>
    <w:rsid w:val="006F1466"/>
    <w:rsid w:val="006F3D5F"/>
    <w:rsid w:val="00701138"/>
    <w:rsid w:val="00702558"/>
    <w:rsid w:val="007036B7"/>
    <w:rsid w:val="00705829"/>
    <w:rsid w:val="0071057C"/>
    <w:rsid w:val="00710629"/>
    <w:rsid w:val="0071236A"/>
    <w:rsid w:val="0071394B"/>
    <w:rsid w:val="00713970"/>
    <w:rsid w:val="00714A2C"/>
    <w:rsid w:val="00715441"/>
    <w:rsid w:val="007155B4"/>
    <w:rsid w:val="007204CB"/>
    <w:rsid w:val="00723BA6"/>
    <w:rsid w:val="00725B30"/>
    <w:rsid w:val="00741109"/>
    <w:rsid w:val="0074114A"/>
    <w:rsid w:val="00753CFF"/>
    <w:rsid w:val="00762858"/>
    <w:rsid w:val="00763078"/>
    <w:rsid w:val="007648C0"/>
    <w:rsid w:val="00764AA7"/>
    <w:rsid w:val="00767DD0"/>
    <w:rsid w:val="00772143"/>
    <w:rsid w:val="00773223"/>
    <w:rsid w:val="00775A1E"/>
    <w:rsid w:val="00777359"/>
    <w:rsid w:val="00782B1D"/>
    <w:rsid w:val="00783658"/>
    <w:rsid w:val="007914B5"/>
    <w:rsid w:val="00796D36"/>
    <w:rsid w:val="007B014B"/>
    <w:rsid w:val="007B283F"/>
    <w:rsid w:val="007C05F8"/>
    <w:rsid w:val="007C1719"/>
    <w:rsid w:val="007D16D7"/>
    <w:rsid w:val="007D4545"/>
    <w:rsid w:val="007D6035"/>
    <w:rsid w:val="007E102C"/>
    <w:rsid w:val="007E1644"/>
    <w:rsid w:val="007E1812"/>
    <w:rsid w:val="007E1AD6"/>
    <w:rsid w:val="007E2F61"/>
    <w:rsid w:val="007E3692"/>
    <w:rsid w:val="007E4284"/>
    <w:rsid w:val="007E7090"/>
    <w:rsid w:val="007F1381"/>
    <w:rsid w:val="007F14DB"/>
    <w:rsid w:val="007F244F"/>
    <w:rsid w:val="007F645C"/>
    <w:rsid w:val="00801343"/>
    <w:rsid w:val="008019D5"/>
    <w:rsid w:val="0080209F"/>
    <w:rsid w:val="00802FF6"/>
    <w:rsid w:val="00803F29"/>
    <w:rsid w:val="00806DB1"/>
    <w:rsid w:val="008109D2"/>
    <w:rsid w:val="00814996"/>
    <w:rsid w:val="008244F4"/>
    <w:rsid w:val="00824B06"/>
    <w:rsid w:val="00825ABE"/>
    <w:rsid w:val="008318D3"/>
    <w:rsid w:val="00831ED0"/>
    <w:rsid w:val="00841087"/>
    <w:rsid w:val="0084606E"/>
    <w:rsid w:val="00846C70"/>
    <w:rsid w:val="008477AD"/>
    <w:rsid w:val="008515F6"/>
    <w:rsid w:val="00851FBE"/>
    <w:rsid w:val="008520E9"/>
    <w:rsid w:val="00853C57"/>
    <w:rsid w:val="00853FA6"/>
    <w:rsid w:val="00856620"/>
    <w:rsid w:val="00863F61"/>
    <w:rsid w:val="008640F6"/>
    <w:rsid w:val="00870501"/>
    <w:rsid w:val="00871724"/>
    <w:rsid w:val="00881D53"/>
    <w:rsid w:val="008825F6"/>
    <w:rsid w:val="00884DA9"/>
    <w:rsid w:val="00886441"/>
    <w:rsid w:val="008925E9"/>
    <w:rsid w:val="008A0483"/>
    <w:rsid w:val="008A13E0"/>
    <w:rsid w:val="008A256E"/>
    <w:rsid w:val="008A67AE"/>
    <w:rsid w:val="008A7196"/>
    <w:rsid w:val="008B1E06"/>
    <w:rsid w:val="008C3DE9"/>
    <w:rsid w:val="008C597D"/>
    <w:rsid w:val="008D25FB"/>
    <w:rsid w:val="008D401F"/>
    <w:rsid w:val="008E14CC"/>
    <w:rsid w:val="008E2E1D"/>
    <w:rsid w:val="008E554B"/>
    <w:rsid w:val="008E7FA8"/>
    <w:rsid w:val="008F0098"/>
    <w:rsid w:val="008F1F21"/>
    <w:rsid w:val="008F2F8E"/>
    <w:rsid w:val="008F64F4"/>
    <w:rsid w:val="00906503"/>
    <w:rsid w:val="00906817"/>
    <w:rsid w:val="00910301"/>
    <w:rsid w:val="00914BB2"/>
    <w:rsid w:val="0091781A"/>
    <w:rsid w:val="00921478"/>
    <w:rsid w:val="00921C38"/>
    <w:rsid w:val="00922CDA"/>
    <w:rsid w:val="009245D8"/>
    <w:rsid w:val="0093082F"/>
    <w:rsid w:val="00943B89"/>
    <w:rsid w:val="009528B6"/>
    <w:rsid w:val="00953810"/>
    <w:rsid w:val="00955707"/>
    <w:rsid w:val="00955C90"/>
    <w:rsid w:val="00956406"/>
    <w:rsid w:val="00957EA2"/>
    <w:rsid w:val="0096033F"/>
    <w:rsid w:val="00960490"/>
    <w:rsid w:val="009621B0"/>
    <w:rsid w:val="0096754F"/>
    <w:rsid w:val="00970BDC"/>
    <w:rsid w:val="009725AD"/>
    <w:rsid w:val="00973804"/>
    <w:rsid w:val="009759A0"/>
    <w:rsid w:val="00981371"/>
    <w:rsid w:val="009904F7"/>
    <w:rsid w:val="00994390"/>
    <w:rsid w:val="009949B2"/>
    <w:rsid w:val="00995CE9"/>
    <w:rsid w:val="009A0FCD"/>
    <w:rsid w:val="009A1DF9"/>
    <w:rsid w:val="009A2207"/>
    <w:rsid w:val="009A276F"/>
    <w:rsid w:val="009A297F"/>
    <w:rsid w:val="009A67C0"/>
    <w:rsid w:val="009C02C8"/>
    <w:rsid w:val="009C0C9B"/>
    <w:rsid w:val="009C0D3D"/>
    <w:rsid w:val="009C4EE8"/>
    <w:rsid w:val="009C586A"/>
    <w:rsid w:val="009C6C0F"/>
    <w:rsid w:val="009C6C81"/>
    <w:rsid w:val="009C6CD3"/>
    <w:rsid w:val="009D3047"/>
    <w:rsid w:val="009D720D"/>
    <w:rsid w:val="009D7F1B"/>
    <w:rsid w:val="009E4F14"/>
    <w:rsid w:val="009F0045"/>
    <w:rsid w:val="009F353C"/>
    <w:rsid w:val="009F706B"/>
    <w:rsid w:val="00A00380"/>
    <w:rsid w:val="00A017C0"/>
    <w:rsid w:val="00A01F4E"/>
    <w:rsid w:val="00A02153"/>
    <w:rsid w:val="00A02AC9"/>
    <w:rsid w:val="00A03244"/>
    <w:rsid w:val="00A07954"/>
    <w:rsid w:val="00A13B3D"/>
    <w:rsid w:val="00A2205B"/>
    <w:rsid w:val="00A225EC"/>
    <w:rsid w:val="00A23409"/>
    <w:rsid w:val="00A27BA2"/>
    <w:rsid w:val="00A30B1E"/>
    <w:rsid w:val="00A40D40"/>
    <w:rsid w:val="00A42C32"/>
    <w:rsid w:val="00A510AD"/>
    <w:rsid w:val="00A51626"/>
    <w:rsid w:val="00A51F60"/>
    <w:rsid w:val="00A521E0"/>
    <w:rsid w:val="00A551DE"/>
    <w:rsid w:val="00A55C1E"/>
    <w:rsid w:val="00A6209C"/>
    <w:rsid w:val="00A639EF"/>
    <w:rsid w:val="00A6520E"/>
    <w:rsid w:val="00A65F6D"/>
    <w:rsid w:val="00A8729B"/>
    <w:rsid w:val="00A909B3"/>
    <w:rsid w:val="00AA05A2"/>
    <w:rsid w:val="00AA0E77"/>
    <w:rsid w:val="00AA2AC0"/>
    <w:rsid w:val="00AA4DE9"/>
    <w:rsid w:val="00AA6CA8"/>
    <w:rsid w:val="00AA7985"/>
    <w:rsid w:val="00AB2BE0"/>
    <w:rsid w:val="00AB4E5F"/>
    <w:rsid w:val="00AB59A6"/>
    <w:rsid w:val="00AC17C3"/>
    <w:rsid w:val="00AC17E8"/>
    <w:rsid w:val="00AC243B"/>
    <w:rsid w:val="00AC651D"/>
    <w:rsid w:val="00AC72A0"/>
    <w:rsid w:val="00AD3789"/>
    <w:rsid w:val="00AD778E"/>
    <w:rsid w:val="00AE1CB2"/>
    <w:rsid w:val="00AE2BAF"/>
    <w:rsid w:val="00AF1E6B"/>
    <w:rsid w:val="00AF4D5D"/>
    <w:rsid w:val="00AF78AA"/>
    <w:rsid w:val="00B0042D"/>
    <w:rsid w:val="00B041C0"/>
    <w:rsid w:val="00B067AD"/>
    <w:rsid w:val="00B0795E"/>
    <w:rsid w:val="00B127E1"/>
    <w:rsid w:val="00B22DE1"/>
    <w:rsid w:val="00B23C21"/>
    <w:rsid w:val="00B27A0E"/>
    <w:rsid w:val="00B30344"/>
    <w:rsid w:val="00B36997"/>
    <w:rsid w:val="00B4249B"/>
    <w:rsid w:val="00B4357F"/>
    <w:rsid w:val="00B44063"/>
    <w:rsid w:val="00B44CC9"/>
    <w:rsid w:val="00B455A6"/>
    <w:rsid w:val="00B46EDA"/>
    <w:rsid w:val="00B47E4B"/>
    <w:rsid w:val="00B50C6E"/>
    <w:rsid w:val="00B51954"/>
    <w:rsid w:val="00B51D04"/>
    <w:rsid w:val="00B55034"/>
    <w:rsid w:val="00B61911"/>
    <w:rsid w:val="00B62F5A"/>
    <w:rsid w:val="00B63B89"/>
    <w:rsid w:val="00B768AF"/>
    <w:rsid w:val="00B86006"/>
    <w:rsid w:val="00B876EE"/>
    <w:rsid w:val="00B9467D"/>
    <w:rsid w:val="00B95946"/>
    <w:rsid w:val="00BA6D0E"/>
    <w:rsid w:val="00BA6F52"/>
    <w:rsid w:val="00BB08D6"/>
    <w:rsid w:val="00BB145D"/>
    <w:rsid w:val="00BB49D1"/>
    <w:rsid w:val="00BC3444"/>
    <w:rsid w:val="00BC5037"/>
    <w:rsid w:val="00BC6DA1"/>
    <w:rsid w:val="00BC7DC0"/>
    <w:rsid w:val="00BD0410"/>
    <w:rsid w:val="00BD333A"/>
    <w:rsid w:val="00BD4361"/>
    <w:rsid w:val="00BE20E7"/>
    <w:rsid w:val="00BE3B94"/>
    <w:rsid w:val="00BE445F"/>
    <w:rsid w:val="00BE632B"/>
    <w:rsid w:val="00BE6765"/>
    <w:rsid w:val="00BF5AEB"/>
    <w:rsid w:val="00C05E30"/>
    <w:rsid w:val="00C121CC"/>
    <w:rsid w:val="00C2014D"/>
    <w:rsid w:val="00C213F2"/>
    <w:rsid w:val="00C25E93"/>
    <w:rsid w:val="00C34289"/>
    <w:rsid w:val="00C36789"/>
    <w:rsid w:val="00C3749C"/>
    <w:rsid w:val="00C421FB"/>
    <w:rsid w:val="00C430FE"/>
    <w:rsid w:val="00C447AB"/>
    <w:rsid w:val="00C47EF3"/>
    <w:rsid w:val="00C54762"/>
    <w:rsid w:val="00C569F6"/>
    <w:rsid w:val="00C576A4"/>
    <w:rsid w:val="00C6174F"/>
    <w:rsid w:val="00C64375"/>
    <w:rsid w:val="00C648E1"/>
    <w:rsid w:val="00C65D47"/>
    <w:rsid w:val="00C74E28"/>
    <w:rsid w:val="00C81305"/>
    <w:rsid w:val="00C864D8"/>
    <w:rsid w:val="00C868FC"/>
    <w:rsid w:val="00C93795"/>
    <w:rsid w:val="00C9558C"/>
    <w:rsid w:val="00CA031F"/>
    <w:rsid w:val="00CA1304"/>
    <w:rsid w:val="00CA41EC"/>
    <w:rsid w:val="00CA44CB"/>
    <w:rsid w:val="00CA4C8D"/>
    <w:rsid w:val="00CC3FC5"/>
    <w:rsid w:val="00CD4C20"/>
    <w:rsid w:val="00CD4E4F"/>
    <w:rsid w:val="00CE1310"/>
    <w:rsid w:val="00CE2255"/>
    <w:rsid w:val="00CE7ECC"/>
    <w:rsid w:val="00D035E5"/>
    <w:rsid w:val="00D05AB5"/>
    <w:rsid w:val="00D07955"/>
    <w:rsid w:val="00D12DD8"/>
    <w:rsid w:val="00D157EC"/>
    <w:rsid w:val="00D22016"/>
    <w:rsid w:val="00D3359D"/>
    <w:rsid w:val="00D337E0"/>
    <w:rsid w:val="00D355AC"/>
    <w:rsid w:val="00D3624D"/>
    <w:rsid w:val="00D40F8E"/>
    <w:rsid w:val="00D416D9"/>
    <w:rsid w:val="00D420CB"/>
    <w:rsid w:val="00D4579F"/>
    <w:rsid w:val="00D55BF4"/>
    <w:rsid w:val="00D61066"/>
    <w:rsid w:val="00D63491"/>
    <w:rsid w:val="00D649D2"/>
    <w:rsid w:val="00D65ABA"/>
    <w:rsid w:val="00D65EE9"/>
    <w:rsid w:val="00D66577"/>
    <w:rsid w:val="00D708AE"/>
    <w:rsid w:val="00D70DA3"/>
    <w:rsid w:val="00D7336F"/>
    <w:rsid w:val="00D80C7E"/>
    <w:rsid w:val="00D83176"/>
    <w:rsid w:val="00D851F0"/>
    <w:rsid w:val="00D8581D"/>
    <w:rsid w:val="00D86EC6"/>
    <w:rsid w:val="00D911A4"/>
    <w:rsid w:val="00D93C80"/>
    <w:rsid w:val="00D96C2E"/>
    <w:rsid w:val="00DB1AE5"/>
    <w:rsid w:val="00DB236C"/>
    <w:rsid w:val="00DB35EA"/>
    <w:rsid w:val="00DB3791"/>
    <w:rsid w:val="00DB5ACE"/>
    <w:rsid w:val="00DB6F72"/>
    <w:rsid w:val="00DC06D9"/>
    <w:rsid w:val="00DC18FE"/>
    <w:rsid w:val="00DC3AA2"/>
    <w:rsid w:val="00DC4E2A"/>
    <w:rsid w:val="00DD25E8"/>
    <w:rsid w:val="00DD5541"/>
    <w:rsid w:val="00DD763F"/>
    <w:rsid w:val="00DE09E1"/>
    <w:rsid w:val="00DE1565"/>
    <w:rsid w:val="00DE1DE9"/>
    <w:rsid w:val="00DE4BC0"/>
    <w:rsid w:val="00DE4F0F"/>
    <w:rsid w:val="00DE7DB5"/>
    <w:rsid w:val="00DF0679"/>
    <w:rsid w:val="00DF0CFC"/>
    <w:rsid w:val="00DF1FFA"/>
    <w:rsid w:val="00DF270E"/>
    <w:rsid w:val="00DF4474"/>
    <w:rsid w:val="00E03A71"/>
    <w:rsid w:val="00E13361"/>
    <w:rsid w:val="00E16B29"/>
    <w:rsid w:val="00E17DB8"/>
    <w:rsid w:val="00E20317"/>
    <w:rsid w:val="00E2068A"/>
    <w:rsid w:val="00E20ED4"/>
    <w:rsid w:val="00E24AB3"/>
    <w:rsid w:val="00E25B22"/>
    <w:rsid w:val="00E346D4"/>
    <w:rsid w:val="00E36E18"/>
    <w:rsid w:val="00E44BC0"/>
    <w:rsid w:val="00E45CE2"/>
    <w:rsid w:val="00E46909"/>
    <w:rsid w:val="00E47EFF"/>
    <w:rsid w:val="00E55329"/>
    <w:rsid w:val="00E5568B"/>
    <w:rsid w:val="00E57085"/>
    <w:rsid w:val="00E64882"/>
    <w:rsid w:val="00E72757"/>
    <w:rsid w:val="00E7546B"/>
    <w:rsid w:val="00E77B89"/>
    <w:rsid w:val="00E8084B"/>
    <w:rsid w:val="00E80EBB"/>
    <w:rsid w:val="00E81576"/>
    <w:rsid w:val="00E84845"/>
    <w:rsid w:val="00E953CD"/>
    <w:rsid w:val="00EA026E"/>
    <w:rsid w:val="00EA4EAE"/>
    <w:rsid w:val="00EA50C8"/>
    <w:rsid w:val="00EA70EF"/>
    <w:rsid w:val="00EA7EC3"/>
    <w:rsid w:val="00EB3D23"/>
    <w:rsid w:val="00EB49E5"/>
    <w:rsid w:val="00EB4F42"/>
    <w:rsid w:val="00EB59BB"/>
    <w:rsid w:val="00EC2728"/>
    <w:rsid w:val="00EC3458"/>
    <w:rsid w:val="00EC3556"/>
    <w:rsid w:val="00EC4DD7"/>
    <w:rsid w:val="00EC5A39"/>
    <w:rsid w:val="00ED2996"/>
    <w:rsid w:val="00EE07E3"/>
    <w:rsid w:val="00EE1821"/>
    <w:rsid w:val="00EE30AE"/>
    <w:rsid w:val="00EE32D7"/>
    <w:rsid w:val="00EE7F4F"/>
    <w:rsid w:val="00EF1F32"/>
    <w:rsid w:val="00EF72E1"/>
    <w:rsid w:val="00F00557"/>
    <w:rsid w:val="00F01C13"/>
    <w:rsid w:val="00F0514F"/>
    <w:rsid w:val="00F05C5F"/>
    <w:rsid w:val="00F06569"/>
    <w:rsid w:val="00F10238"/>
    <w:rsid w:val="00F10573"/>
    <w:rsid w:val="00F230DD"/>
    <w:rsid w:val="00F23445"/>
    <w:rsid w:val="00F24F64"/>
    <w:rsid w:val="00F26970"/>
    <w:rsid w:val="00F27807"/>
    <w:rsid w:val="00F3340A"/>
    <w:rsid w:val="00F35E7F"/>
    <w:rsid w:val="00F36249"/>
    <w:rsid w:val="00F362FA"/>
    <w:rsid w:val="00F36746"/>
    <w:rsid w:val="00F41529"/>
    <w:rsid w:val="00F417CB"/>
    <w:rsid w:val="00F42433"/>
    <w:rsid w:val="00F476B5"/>
    <w:rsid w:val="00F47842"/>
    <w:rsid w:val="00F542BD"/>
    <w:rsid w:val="00F56062"/>
    <w:rsid w:val="00F56ECD"/>
    <w:rsid w:val="00F57CE5"/>
    <w:rsid w:val="00F60DBE"/>
    <w:rsid w:val="00F62C8A"/>
    <w:rsid w:val="00F64B2C"/>
    <w:rsid w:val="00F64CEC"/>
    <w:rsid w:val="00F72F02"/>
    <w:rsid w:val="00F73271"/>
    <w:rsid w:val="00F73D38"/>
    <w:rsid w:val="00F8174D"/>
    <w:rsid w:val="00F82809"/>
    <w:rsid w:val="00F849F6"/>
    <w:rsid w:val="00F87067"/>
    <w:rsid w:val="00F87A7B"/>
    <w:rsid w:val="00F905DC"/>
    <w:rsid w:val="00F90675"/>
    <w:rsid w:val="00F91AE5"/>
    <w:rsid w:val="00F954B7"/>
    <w:rsid w:val="00F979BD"/>
    <w:rsid w:val="00FA5F5E"/>
    <w:rsid w:val="00FB1AD5"/>
    <w:rsid w:val="00FB4865"/>
    <w:rsid w:val="00FB78E8"/>
    <w:rsid w:val="00FD4335"/>
    <w:rsid w:val="00FD73C0"/>
    <w:rsid w:val="00FD79A2"/>
    <w:rsid w:val="00FD7A3C"/>
    <w:rsid w:val="00FE3CEE"/>
    <w:rsid w:val="00FE6199"/>
    <w:rsid w:val="054B876E"/>
    <w:rsid w:val="059D2C15"/>
    <w:rsid w:val="0BD90D84"/>
    <w:rsid w:val="0C99CFE8"/>
    <w:rsid w:val="100FAD92"/>
    <w:rsid w:val="15F87DCF"/>
    <w:rsid w:val="18874760"/>
    <w:rsid w:val="1E0AB377"/>
    <w:rsid w:val="21425439"/>
    <w:rsid w:val="227790EF"/>
    <w:rsid w:val="2690BBBC"/>
    <w:rsid w:val="2712FF53"/>
    <w:rsid w:val="2812A18B"/>
    <w:rsid w:val="2E7937EF"/>
    <w:rsid w:val="2FB2C990"/>
    <w:rsid w:val="3233AA1E"/>
    <w:rsid w:val="372AE746"/>
    <w:rsid w:val="3F1195A1"/>
    <w:rsid w:val="425A63F0"/>
    <w:rsid w:val="5252F3FB"/>
    <w:rsid w:val="57C0B442"/>
    <w:rsid w:val="5A11A886"/>
    <w:rsid w:val="5A866A7F"/>
    <w:rsid w:val="5D442059"/>
    <w:rsid w:val="6019418E"/>
    <w:rsid w:val="696DBC59"/>
    <w:rsid w:val="74F0D1E1"/>
    <w:rsid w:val="756132BB"/>
    <w:rsid w:val="768CA242"/>
    <w:rsid w:val="7808F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BE9D55"/>
  <w15:docId w15:val="{A834D61A-982B-438E-BF11-955B5F09BE6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pPr>
      <w:tabs>
        <w:tab w:val="left" w:pos="254"/>
        <w:tab w:val="left" w:pos="1872"/>
      </w:tabs>
    </w:pPr>
    <w:rPr>
      <w:color w:val="000000"/>
      <w:sz w:val="12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Courier New" w:hAnsi="Courier New"/>
      <w:sz w:val="18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16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z w:val="20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tabs>
        <w:tab w:val="clear" w:pos="1872"/>
        <w:tab w:val="left" w:pos="1782"/>
      </w:tabs>
      <w:outlineLvl w:val="4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lear" w:pos="254"/>
        <w:tab w:val="clear" w:pos="1872"/>
      </w:tabs>
    </w:pPr>
    <w:rPr>
      <w:color w:val="auto"/>
      <w:sz w:val="24"/>
    </w:rPr>
  </w:style>
  <w:style w:type="paragraph" w:styleId="Footer">
    <w:name w:val="footer"/>
    <w:basedOn w:val="Normal"/>
    <w:pPr>
      <w:tabs>
        <w:tab w:val="clear" w:pos="254"/>
        <w:tab w:val="clear" w:pos="1872"/>
      </w:tabs>
    </w:pPr>
    <w:rPr>
      <w:color w:val="auto"/>
      <w:sz w:val="24"/>
    </w:rPr>
  </w:style>
  <w:style w:type="paragraph" w:styleId="Title">
    <w:name w:val="Title"/>
    <w:basedOn w:val="Normal"/>
    <w:qFormat/>
    <w:pPr>
      <w:keepNext/>
      <w:keepLines/>
      <w:tabs>
        <w:tab w:val="clear" w:pos="254"/>
        <w:tab w:val="clear" w:pos="1872"/>
      </w:tabs>
      <w:spacing w:before="144" w:after="72"/>
      <w:jc w:val="center"/>
    </w:pPr>
    <w:rPr>
      <w:rFonts w:ascii="Arial" w:hAnsi="Arial"/>
      <w:b/>
      <w:color w:val="auto"/>
      <w:sz w:val="36"/>
    </w:rPr>
  </w:style>
  <w:style w:type="paragraph" w:styleId="Subhead" w:customStyle="1">
    <w:name w:val="Subhead"/>
    <w:basedOn w:val="Normal"/>
    <w:pPr>
      <w:tabs>
        <w:tab w:val="clear" w:pos="254"/>
        <w:tab w:val="clear" w:pos="1872"/>
      </w:tabs>
      <w:spacing w:before="72" w:after="72"/>
    </w:pPr>
    <w:rPr>
      <w:b/>
      <w:i/>
      <w:color w:val="auto"/>
      <w:sz w:val="24"/>
    </w:rPr>
  </w:style>
  <w:style w:type="paragraph" w:styleId="NumberList" w:customStyle="1">
    <w:name w:val="Number List"/>
    <w:basedOn w:val="Normal"/>
    <w:pPr>
      <w:tabs>
        <w:tab w:val="clear" w:pos="254"/>
        <w:tab w:val="clear" w:pos="1872"/>
      </w:tabs>
    </w:pPr>
    <w:rPr>
      <w:color w:val="auto"/>
      <w:sz w:val="24"/>
    </w:rPr>
  </w:style>
  <w:style w:type="paragraph" w:styleId="Bullet1" w:customStyle="1">
    <w:name w:val="Bullet 1"/>
    <w:basedOn w:val="Normal"/>
    <w:pPr>
      <w:tabs>
        <w:tab w:val="clear" w:pos="254"/>
        <w:tab w:val="clear" w:pos="1872"/>
      </w:tabs>
    </w:pPr>
    <w:rPr>
      <w:color w:val="auto"/>
      <w:sz w:val="24"/>
    </w:rPr>
  </w:style>
  <w:style w:type="paragraph" w:styleId="Bullet" w:customStyle="1">
    <w:name w:val="Bullet"/>
    <w:basedOn w:val="Normal"/>
    <w:pPr>
      <w:tabs>
        <w:tab w:val="clear" w:pos="254"/>
        <w:tab w:val="clear" w:pos="1872"/>
      </w:tabs>
    </w:pPr>
    <w:rPr>
      <w:color w:val="auto"/>
      <w:sz w:val="24"/>
    </w:rPr>
  </w:style>
  <w:style w:type="paragraph" w:styleId="BodySingle" w:customStyle="1">
    <w:name w:val="Body Single"/>
    <w:basedOn w:val="Normal"/>
    <w:pPr>
      <w:tabs>
        <w:tab w:val="clear" w:pos="254"/>
        <w:tab w:val="clear" w:pos="1872"/>
      </w:tabs>
    </w:pPr>
    <w:rPr>
      <w:color w:val="auto"/>
      <w:sz w:val="24"/>
    </w:rPr>
  </w:style>
  <w:style w:type="paragraph" w:styleId="TableText" w:customStyle="1">
    <w:name w:val="Table Text"/>
    <w:basedOn w:val="Normal"/>
    <w:pPr>
      <w:tabs>
        <w:tab w:val="clear" w:pos="254"/>
        <w:tab w:val="clear" w:pos="1872"/>
      </w:tabs>
    </w:pPr>
    <w:rPr>
      <w:color w:val="auto"/>
      <w:sz w:val="24"/>
    </w:rPr>
  </w:style>
  <w:style w:type="paragraph" w:styleId="DefaultText" w:customStyle="1">
    <w:name w:val="Default Text"/>
    <w:basedOn w:val="Normal"/>
    <w:pPr>
      <w:tabs>
        <w:tab w:val="clear" w:pos="254"/>
        <w:tab w:val="clear" w:pos="1872"/>
      </w:tabs>
    </w:pPr>
    <w:rPr>
      <w:color w:val="auto"/>
      <w:sz w:val="24"/>
    </w:rPr>
  </w:style>
  <w:style w:type="paragraph" w:styleId="BodyTextIndent">
    <w:name w:val="Body Text Indent"/>
    <w:basedOn w:val="Normal"/>
    <w:pPr>
      <w:tabs>
        <w:tab w:val="clear" w:pos="1872"/>
        <w:tab w:val="left" w:pos="1332"/>
      </w:tabs>
      <w:ind w:left="1332" w:hanging="1332"/>
    </w:pPr>
    <w:rPr>
      <w:rFonts w:ascii="Courier New" w:hAnsi="Courier New"/>
      <w:sz w:val="24"/>
    </w:rPr>
  </w:style>
  <w:style w:type="paragraph" w:styleId="BodyText">
    <w:name w:val="Body Text"/>
    <w:basedOn w:val="Normal"/>
    <w:rPr>
      <w:sz w:val="20"/>
    </w:rPr>
  </w:style>
  <w:style w:type="paragraph" w:styleId="BalloonText">
    <w:name w:val="Balloon Text"/>
    <w:basedOn w:val="Normal"/>
    <w:semiHidden/>
    <w:rsid w:val="0010315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D1549"/>
    <w:pPr>
      <w:ind w:left="720"/>
      <w:contextualSpacing/>
    </w:pPr>
  </w:style>
  <w:style w:type="table" w:styleId="TableGrid">
    <w:name w:val="Table Grid"/>
    <w:basedOn w:val="TableNormal"/>
    <w:rsid w:val="00084F8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Spacing">
    <w:name w:val="No Spacing"/>
    <w:uiPriority w:val="1"/>
    <w:qFormat/>
    <w:rsid w:val="00BA6D0E"/>
    <w:rPr>
      <w:rFonts w:ascii="Courier New" w:hAnsi="Courier New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43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fontTable" Target="fontTable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deangd\Local%20Settings\Temporary%20Internet%20Files\OLK12FC\MPO%20ROUTE%20SHEET%202%20(02-02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lassification_x002a_ xmlns="051023db-8447-4b5b-adbb-13c616f1b9ff">Unclassified (U)</Classification_x002a_>
    <lcf76f155ced4ddcb4097134ff3c332f xmlns="4b060faf-15b0-49b4-95e6-99f1ec22022d">
      <Terms xmlns="http://schemas.microsoft.com/office/infopath/2007/PartnerControls"/>
    </lcf76f155ced4ddcb4097134ff3c332f>
    <TaxCatchAll xmlns="a44d98c6-d88a-4488-bc9e-2b6ff17af4ff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16C92283B9A14F8CDD81ECC04515B6" ma:contentTypeVersion="16" ma:contentTypeDescription="Create a new document." ma:contentTypeScope="" ma:versionID="4a2ecfef9aaf500a388bc65a9b16f6d3">
  <xsd:schema xmlns:xsd="http://www.w3.org/2001/XMLSchema" xmlns:xs="http://www.w3.org/2001/XMLSchema" xmlns:p="http://schemas.microsoft.com/office/2006/metadata/properties" xmlns:ns2="051023db-8447-4b5b-adbb-13c616f1b9ff" xmlns:ns3="4b060faf-15b0-49b4-95e6-99f1ec22022d" xmlns:ns4="a44d98c6-d88a-4488-bc9e-2b6ff17af4ff" targetNamespace="http://schemas.microsoft.com/office/2006/metadata/properties" ma:root="true" ma:fieldsID="ab8e17ad758bdf6e75f18af5b2e5dda5" ns2:_="" ns3:_="" ns4:_="">
    <xsd:import namespace="051023db-8447-4b5b-adbb-13c616f1b9ff"/>
    <xsd:import namespace="4b060faf-15b0-49b4-95e6-99f1ec22022d"/>
    <xsd:import namespace="a44d98c6-d88a-4488-bc9e-2b6ff17af4ff"/>
    <xsd:element name="properties">
      <xsd:complexType>
        <xsd:sequence>
          <xsd:element name="documentManagement">
            <xsd:complexType>
              <xsd:all>
                <xsd:element ref="ns2:Classification_x002a_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lcf76f155ced4ddcb4097134ff3c332f" minOccurs="0"/>
                <xsd:element ref="ns4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1023db-8447-4b5b-adbb-13c616f1b9ff" elementFormDefault="qualified">
    <xsd:import namespace="http://schemas.microsoft.com/office/2006/documentManagement/types"/>
    <xsd:import namespace="http://schemas.microsoft.com/office/infopath/2007/PartnerControls"/>
    <xsd:element name="Classification_x002a_" ma:index="8" nillable="true" ma:displayName="Classification*" ma:default="Unclassified (U)" ma:format="RadioButtons" ma:internalName="Classification_x002A_">
      <xsd:simpleType>
        <xsd:restriction base="dms:Choice">
          <xsd:enumeration value="Unclassified (U)"/>
          <xsd:enumeration value="For Official Use Only (FOUO)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0faf-15b0-49b4-95e6-99f1ec2202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1c7be36e-9551-4638-a550-39ad8744497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4d98c6-d88a-4488-bc9e-2b6ff17af4ff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0ef702a8-320f-453d-aa8f-fcbbf8999a30}" ma:internalName="TaxCatchAll" ma:showField="CatchAllData" ma:web="a44d98c6-d88a-4488-bc9e-2b6ff17af4f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Summary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6573A9C-6AC4-46C1-8BD6-42738D435B3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771221-ACE2-4C28-AC12-E0EDCD0F53C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8C96423-0D23-4F6A-9237-BB1ACF84628F}">
  <ds:schemaRefs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051023db-8447-4b5b-adbb-13c616f1b9ff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919531CC-71CB-4263-820C-33C4971FF9D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MPO ROUTE SHEET 2 (02-02)</ap:Template>
  <ap:Application>Microsoft Word for the web</ap:Application>
  <ap:DocSecurity>0</ap:DocSecurity>
  <ap:ScaleCrop>false</ap:ScaleCrop>
  <ap:Company>M&amp;RA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HEADQUARTERS MARINE CORPS ROUTING SHEET (5211)</dc:title>
  <dc:subject>MPO ROUTE SHEET</dc:subject>
  <dc:creator>DeanGD</dc:creator>
  <keywords/>
  <dc:description/>
  <lastModifiedBy>Hernandezalonso PFC Gadiel A</lastModifiedBy>
  <revision>5</revision>
  <lastPrinted>2023-08-18T06:43:00.0000000Z</lastPrinted>
  <dcterms:created xsi:type="dcterms:W3CDTF">2021-03-19T04:21:00.0000000Z</dcterms:created>
  <dcterms:modified xsi:type="dcterms:W3CDTF">2023-11-30T01:57:53.6916401Z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0x010100D816C92283B9A14F8CDD81ECC04515B6</vt:lpwstr>
  </property>
  <property fmtid="{D5CDD505-2E9C-101B-9397-08002B2CF9AE}" pid="3" name="MediaServiceImageTags">
    <vt:lpwstr/>
  </property>
</Properties>
</file>